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3A8E5" w14:textId="5A21133E" w:rsidR="0082470D" w:rsidRPr="000A54B0" w:rsidRDefault="002C060B">
      <w:r w:rsidRPr="000A54B0">
        <w:rPr>
          <w:rFonts w:ascii="Lucida Grande" w:eastAsia="Lucida Grande" w:hAnsi="Lucida Grande" w:cs="Lucida Grande"/>
          <w:noProof/>
          <w:color w:val="000000"/>
          <w:sz w:val="22"/>
          <w:szCs w:val="22"/>
          <w:lang w:bidi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F3F9C9" wp14:editId="5FC0A833">
                <wp:simplePos x="0" y="0"/>
                <wp:positionH relativeFrom="column">
                  <wp:posOffset>2777319</wp:posOffset>
                </wp:positionH>
                <wp:positionV relativeFrom="paragraph">
                  <wp:posOffset>-1262418</wp:posOffset>
                </wp:positionV>
                <wp:extent cx="6903474" cy="3166281"/>
                <wp:effectExtent l="0" t="0" r="0" b="0"/>
                <wp:wrapNone/>
                <wp:docPr id="16" name="Zone de texte 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474" cy="3166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228783080"/>
                              <w:placeholder>
                                <w:docPart w:val="E3576A8B2855447EAD6CEB5998B21C2E"/>
                              </w:placeholder>
                            </w:sdtPr>
                            <w:sdtEndPr/>
                            <w:sdtContent>
                              <w:p w14:paraId="5A55E5C4" w14:textId="77777777" w:rsidR="007E759F" w:rsidRDefault="007E759F" w:rsidP="005B4E2A">
                                <w:pPr>
                                  <w:pStyle w:val="Titredubulletin"/>
                                  <w:ind w:left="709" w:hanging="851"/>
                                </w:pPr>
                              </w:p>
                              <w:p w14:paraId="783BAF43" w14:textId="77777777" w:rsidR="006E6C13" w:rsidRDefault="006E6C13" w:rsidP="005B4E2A">
                                <w:pPr>
                                  <w:pStyle w:val="Titredubulletin"/>
                                  <w:ind w:left="709" w:hanging="851"/>
                                </w:pPr>
                              </w:p>
                              <w:p w14:paraId="51395FCC" w14:textId="77777777" w:rsidR="00923A98" w:rsidRDefault="00923A98" w:rsidP="005B4E2A">
                                <w:pPr>
                                  <w:pStyle w:val="Titredubulletin"/>
                                  <w:ind w:left="709" w:hanging="851"/>
                                  <w:rPr>
                                    <w:sz w:val="96"/>
                                    <w:szCs w:val="96"/>
                                  </w:rPr>
                                </w:pPr>
                              </w:p>
                              <w:p w14:paraId="25EDA724" w14:textId="5A1776E7" w:rsidR="00122692" w:rsidRDefault="00F42B47" w:rsidP="005B4E2A">
                                <w:pPr>
                                  <w:pStyle w:val="Titredubulletin"/>
                                  <w:ind w:left="709" w:hanging="851"/>
                                  <w:rPr>
                                    <w:sz w:val="96"/>
                                    <w:szCs w:val="96"/>
                                  </w:rPr>
                                </w:pPr>
                                <w:r w:rsidRPr="003142F1">
                                  <w:rPr>
                                    <w:sz w:val="96"/>
                                    <w:szCs w:val="96"/>
                                  </w:rPr>
                                  <w:t>L</w:t>
                                </w:r>
                                <w:r w:rsidR="00016CE3" w:rsidRPr="003142F1">
                                  <w:rPr>
                                    <w:sz w:val="96"/>
                                    <w:szCs w:val="96"/>
                                  </w:rPr>
                                  <w:t>A GAZETTE</w:t>
                                </w:r>
                              </w:p>
                              <w:p w14:paraId="057E59AB" w14:textId="1CC53886" w:rsidR="002C060B" w:rsidRPr="00030527" w:rsidRDefault="002C060B" w:rsidP="005B4E2A">
                                <w:pPr>
                                  <w:pStyle w:val="Titredubulletin"/>
                                  <w:ind w:left="709" w:hanging="851"/>
                                  <w:rPr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 w:rsidRPr="00030527">
                                  <w:rPr>
                                    <w:sz w:val="40"/>
                                    <w:szCs w:val="40"/>
                                  </w:rPr>
                                  <w:t>de</w:t>
                                </w:r>
                                <w:proofErr w:type="gramEnd"/>
                                <w:r w:rsidRPr="00030527">
                                  <w:rPr>
                                    <w:sz w:val="40"/>
                                    <w:szCs w:val="40"/>
                                  </w:rPr>
                                  <w:t xml:space="preserve"> LANGUEVOISIN Q</w:t>
                                </w:r>
                                <w:r w:rsidR="00030527" w:rsidRPr="00030527">
                                  <w:rPr>
                                    <w:sz w:val="40"/>
                                    <w:szCs w:val="40"/>
                                  </w:rPr>
                                  <w:t>UIQUERY</w:t>
                                </w:r>
                              </w:p>
                              <w:p w14:paraId="31CBB40A" w14:textId="77777777" w:rsidR="002C060B" w:rsidRDefault="002C060B" w:rsidP="005B4E2A">
                                <w:pPr>
                                  <w:pStyle w:val="Titredubulletin"/>
                                  <w:ind w:left="709" w:hanging="851"/>
                                  <w:rPr>
                                    <w:sz w:val="96"/>
                                    <w:szCs w:val="96"/>
                                  </w:rPr>
                                </w:pPr>
                              </w:p>
                              <w:p w14:paraId="003B1C9E" w14:textId="77777777" w:rsidR="00CD7F89" w:rsidRDefault="00CD7F89" w:rsidP="005B4E2A">
                                <w:pPr>
                                  <w:pStyle w:val="Titredubulletin"/>
                                  <w:ind w:left="709" w:hanging="851"/>
                                  <w:rPr>
                                    <w:sz w:val="96"/>
                                    <w:szCs w:val="96"/>
                                  </w:rPr>
                                </w:pPr>
                              </w:p>
                              <w:p w14:paraId="1774656E" w14:textId="77777777" w:rsidR="00CD7F89" w:rsidRPr="003142F1" w:rsidRDefault="00CD7F89" w:rsidP="005B4E2A">
                                <w:pPr>
                                  <w:pStyle w:val="Titredubulletin"/>
                                  <w:ind w:left="709" w:hanging="851"/>
                                  <w:rPr>
                                    <w:sz w:val="96"/>
                                    <w:szCs w:val="96"/>
                                    <w:lang w:bidi="fr-FR"/>
                                  </w:rPr>
                                </w:pPr>
                              </w:p>
                              <w:p w14:paraId="4F1D694C" w14:textId="3D2140DC" w:rsidR="006B4E72" w:rsidRDefault="00122692" w:rsidP="001149B1">
                                <w:pPr>
                                  <w:pStyle w:val="Titredubulletin"/>
                                </w:pPr>
                                <w:proofErr w:type="gramStart"/>
                                <w:r w:rsidRPr="003142F1">
                                  <w:rPr>
                                    <w:sz w:val="48"/>
                                    <w:szCs w:val="48"/>
                                    <w:lang w:bidi="fr-FR"/>
                                  </w:rPr>
                                  <w:t>de</w:t>
                                </w:r>
                                <w:proofErr w:type="gramEnd"/>
                                <w:r w:rsidRPr="003142F1">
                                  <w:rPr>
                                    <w:sz w:val="48"/>
                                    <w:szCs w:val="48"/>
                                    <w:lang w:bidi="fr-FR"/>
                                  </w:rPr>
                                  <w:t xml:space="preserve"> Languevoisin-Quique</w:t>
                                </w:r>
                                <w:r w:rsidR="00016CE3" w:rsidRPr="003142F1">
                                  <w:rPr>
                                    <w:sz w:val="48"/>
                                    <w:szCs w:val="48"/>
                                    <w:lang w:bidi="fr-FR"/>
                                  </w:rPr>
                                  <w:t>ry</w:t>
                                </w:r>
                                <w:r w:rsidR="006B4E72">
                                  <w:rPr>
                                    <w:sz w:val="40"/>
                                    <w:szCs w:val="40"/>
                                    <w:lang w:bidi="fr-FR"/>
                                  </w:rPr>
                                  <w:t xml:space="preserve">                                          </w:t>
                                </w:r>
                                <w:r w:rsidRPr="00122692">
                                  <w:rPr>
                                    <w:sz w:val="40"/>
                                    <w:szCs w:val="40"/>
                                    <w:lang w:bidi="fr-FR"/>
                                  </w:rPr>
                                  <w:t>r</w:t>
                                </w:r>
                              </w:p>
                            </w:sdtContent>
                          </w:sdt>
                          <w:p w14:paraId="6BB15DCD" w14:textId="73687D0A" w:rsidR="007D1701" w:rsidRPr="00A14C79" w:rsidRDefault="006B4E72" w:rsidP="001149B1">
                            <w:pPr>
                              <w:pStyle w:val="Titredubulletin"/>
                            </w:pPr>
                            <w: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F3F9C9" id="_x0000_t202" coordsize="21600,21600" o:spt="202" path="m,l,21600r21600,l21600,xe">
                <v:stroke joinstyle="miter"/>
                <v:path gradientshapeok="t" o:connecttype="rect"/>
              </v:shapetype>
              <v:shape id="Zone de texte 14" o:spid="_x0000_s1026" type="#_x0000_t202" style="position:absolute;margin-left:218.7pt;margin-top:-99.4pt;width:543.6pt;height:249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" filled="f" stroked="f">
                <v:textbox inset=",7.2pt,,7.2pt">
                  <w:txbxContent>
                    <w:sdt>
                      <w:sdtPr>
                        <w:id w:val="228783080"/>
                        <w:placeholder>
                          <w:docPart w:val="E3576A8B2855447EAD6CEB5998B21C2E"/>
                        </w:placeholder>
                      </w:sdtPr>
                      <w:sdtContent>
                        <w:p w14:paraId="5A55E5C4" w14:textId="77777777" w:rsidR="007E759F" w:rsidRDefault="007E759F" w:rsidP="005B4E2A">
                          <w:pPr>
                            <w:pStyle w:val="Titredubulletin"/>
                            <w:ind w:left="709" w:hanging="851"/>
                          </w:pPr>
                        </w:p>
                        <w:p w14:paraId="783BAF43" w14:textId="77777777" w:rsidR="006E6C13" w:rsidRDefault="006E6C13" w:rsidP="005B4E2A">
                          <w:pPr>
                            <w:pStyle w:val="Titredubulletin"/>
                            <w:ind w:left="709" w:hanging="851"/>
                          </w:pPr>
                        </w:p>
                        <w:p w14:paraId="51395FCC" w14:textId="77777777" w:rsidR="00923A98" w:rsidRDefault="00923A98" w:rsidP="005B4E2A">
                          <w:pPr>
                            <w:pStyle w:val="Titredubulletin"/>
                            <w:ind w:left="709" w:hanging="851"/>
                            <w:rPr>
                              <w:sz w:val="96"/>
                              <w:szCs w:val="96"/>
                            </w:rPr>
                          </w:pPr>
                        </w:p>
                        <w:p w14:paraId="25EDA724" w14:textId="5A1776E7" w:rsidR="00122692" w:rsidRDefault="00F42B47" w:rsidP="005B4E2A">
                          <w:pPr>
                            <w:pStyle w:val="Titredubulletin"/>
                            <w:ind w:left="709" w:hanging="851"/>
                            <w:rPr>
                              <w:sz w:val="96"/>
                              <w:szCs w:val="96"/>
                            </w:rPr>
                          </w:pPr>
                          <w:r w:rsidRPr="003142F1">
                            <w:rPr>
                              <w:sz w:val="96"/>
                              <w:szCs w:val="96"/>
                            </w:rPr>
                            <w:t>L</w:t>
                          </w:r>
                          <w:r w:rsidR="00016CE3" w:rsidRPr="003142F1">
                            <w:rPr>
                              <w:sz w:val="96"/>
                              <w:szCs w:val="96"/>
                            </w:rPr>
                            <w:t>A GAZETTE</w:t>
                          </w:r>
                        </w:p>
                        <w:p w14:paraId="057E59AB" w14:textId="1CC53886" w:rsidR="002C060B" w:rsidRPr="00030527" w:rsidRDefault="002C060B" w:rsidP="005B4E2A">
                          <w:pPr>
                            <w:pStyle w:val="Titredubulletin"/>
                            <w:ind w:left="709" w:hanging="851"/>
                            <w:rPr>
                              <w:sz w:val="40"/>
                              <w:szCs w:val="40"/>
                            </w:rPr>
                          </w:pPr>
                          <w:proofErr w:type="gramStart"/>
                          <w:r w:rsidRPr="00030527">
                            <w:rPr>
                              <w:sz w:val="40"/>
                              <w:szCs w:val="40"/>
                            </w:rPr>
                            <w:t>de</w:t>
                          </w:r>
                          <w:proofErr w:type="gramEnd"/>
                          <w:r w:rsidRPr="00030527">
                            <w:rPr>
                              <w:sz w:val="40"/>
                              <w:szCs w:val="40"/>
                            </w:rPr>
                            <w:t xml:space="preserve"> LANGUEVOISIN Q</w:t>
                          </w:r>
                          <w:r w:rsidR="00030527" w:rsidRPr="00030527">
                            <w:rPr>
                              <w:sz w:val="40"/>
                              <w:szCs w:val="40"/>
                            </w:rPr>
                            <w:t>UIQUERY</w:t>
                          </w:r>
                        </w:p>
                        <w:p w14:paraId="31CBB40A" w14:textId="77777777" w:rsidR="002C060B" w:rsidRDefault="002C060B" w:rsidP="005B4E2A">
                          <w:pPr>
                            <w:pStyle w:val="Titredubulletin"/>
                            <w:ind w:left="709" w:hanging="851"/>
                            <w:rPr>
                              <w:sz w:val="96"/>
                              <w:szCs w:val="96"/>
                            </w:rPr>
                          </w:pPr>
                        </w:p>
                        <w:p w14:paraId="003B1C9E" w14:textId="77777777" w:rsidR="00CD7F89" w:rsidRDefault="00CD7F89" w:rsidP="005B4E2A">
                          <w:pPr>
                            <w:pStyle w:val="Titredubulletin"/>
                            <w:ind w:left="709" w:hanging="851"/>
                            <w:rPr>
                              <w:sz w:val="96"/>
                              <w:szCs w:val="96"/>
                            </w:rPr>
                          </w:pPr>
                        </w:p>
                        <w:p w14:paraId="1774656E" w14:textId="77777777" w:rsidR="00CD7F89" w:rsidRPr="003142F1" w:rsidRDefault="00CD7F89" w:rsidP="005B4E2A">
                          <w:pPr>
                            <w:pStyle w:val="Titredubulletin"/>
                            <w:ind w:left="709" w:hanging="851"/>
                            <w:rPr>
                              <w:sz w:val="96"/>
                              <w:szCs w:val="96"/>
                              <w:lang w:bidi="fr-FR"/>
                            </w:rPr>
                          </w:pPr>
                        </w:p>
                        <w:p w14:paraId="4F1D694C" w14:textId="3D2140DC" w:rsidR="006B4E72" w:rsidRDefault="00122692" w:rsidP="001149B1">
                          <w:pPr>
                            <w:pStyle w:val="Titredubulletin"/>
                          </w:pPr>
                          <w:proofErr w:type="gramStart"/>
                          <w:r w:rsidRPr="003142F1">
                            <w:rPr>
                              <w:sz w:val="48"/>
                              <w:szCs w:val="48"/>
                              <w:lang w:bidi="fr-FR"/>
                            </w:rPr>
                            <w:t>de</w:t>
                          </w:r>
                          <w:proofErr w:type="gramEnd"/>
                          <w:r w:rsidRPr="003142F1">
                            <w:rPr>
                              <w:sz w:val="48"/>
                              <w:szCs w:val="48"/>
                              <w:lang w:bidi="fr-FR"/>
                            </w:rPr>
                            <w:t xml:space="preserve"> Languevoisin-Quique</w:t>
                          </w:r>
                          <w:r w:rsidR="00016CE3" w:rsidRPr="003142F1">
                            <w:rPr>
                              <w:sz w:val="48"/>
                              <w:szCs w:val="48"/>
                              <w:lang w:bidi="fr-FR"/>
                            </w:rPr>
                            <w:t>ry</w:t>
                          </w:r>
                          <w:r w:rsidR="006B4E72">
                            <w:rPr>
                              <w:sz w:val="40"/>
                              <w:szCs w:val="40"/>
                              <w:lang w:bidi="fr-FR"/>
                            </w:rPr>
                            <w:t xml:space="preserve">                                          </w:t>
                          </w:r>
                          <w:r w:rsidRPr="00122692">
                            <w:rPr>
                              <w:sz w:val="40"/>
                              <w:szCs w:val="40"/>
                              <w:lang w:bidi="fr-FR"/>
                            </w:rPr>
                            <w:t>r</w:t>
                          </w:r>
                        </w:p>
                      </w:sdtContent>
                    </w:sdt>
                    <w:p w14:paraId="6BB15DCD" w14:textId="73687D0A" w:rsidR="007D1701" w:rsidRPr="00A14C79" w:rsidRDefault="006B4E72" w:rsidP="001149B1">
                      <w:pPr>
                        <w:pStyle w:val="Titredubulletin"/>
                      </w:pPr>
                      <w:r>
                        <w:t xml:space="preserve">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D7F89" w:rsidRPr="000A54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C998EC2" wp14:editId="48637BA6">
                <wp:simplePos x="0" y="0"/>
                <wp:positionH relativeFrom="page">
                  <wp:posOffset>-286603</wp:posOffset>
                </wp:positionH>
                <wp:positionV relativeFrom="page">
                  <wp:posOffset>-245661</wp:posOffset>
                </wp:positionV>
                <wp:extent cx="10709683" cy="2938411"/>
                <wp:effectExtent l="0" t="0" r="0" b="0"/>
                <wp:wrapNone/>
                <wp:docPr id="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09683" cy="293841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04575A" w14:textId="77777777" w:rsidR="006E6C13" w:rsidRDefault="006B4E72" w:rsidP="00533DF6">
                            <w:pPr>
                              <w:pStyle w:val="Titre2"/>
                              <w:tabs>
                                <w:tab w:val="left" w:pos="567"/>
                                <w:tab w:val="left" w:pos="11688"/>
                              </w:tabs>
                              <w:ind w:left="851" w:right="4815"/>
                            </w:pPr>
                            <w:r>
                              <w:t xml:space="preserve">                     </w:t>
                            </w:r>
                          </w:p>
                          <w:p w14:paraId="13BDEA95" w14:textId="77777777" w:rsidR="006E6C13" w:rsidRDefault="006E6C13" w:rsidP="00533DF6">
                            <w:pPr>
                              <w:pStyle w:val="Titre2"/>
                              <w:tabs>
                                <w:tab w:val="left" w:pos="567"/>
                                <w:tab w:val="left" w:pos="11688"/>
                              </w:tabs>
                              <w:ind w:left="851" w:right="4815"/>
                            </w:pPr>
                          </w:p>
                          <w:p w14:paraId="7838F4C9" w14:textId="77777777" w:rsidR="006E6C13" w:rsidRDefault="006E6C13" w:rsidP="00533DF6">
                            <w:pPr>
                              <w:pStyle w:val="Titre2"/>
                              <w:tabs>
                                <w:tab w:val="left" w:pos="567"/>
                                <w:tab w:val="left" w:pos="11688"/>
                              </w:tabs>
                              <w:ind w:left="851" w:right="4815"/>
                            </w:pPr>
                          </w:p>
                          <w:p w14:paraId="5ABCCFE7" w14:textId="77777777" w:rsidR="006E6C13" w:rsidRDefault="006E6C13" w:rsidP="00533DF6">
                            <w:pPr>
                              <w:pStyle w:val="Titre2"/>
                              <w:tabs>
                                <w:tab w:val="left" w:pos="567"/>
                                <w:tab w:val="left" w:pos="11688"/>
                              </w:tabs>
                              <w:ind w:left="851" w:right="4815"/>
                            </w:pPr>
                          </w:p>
                          <w:p w14:paraId="0CC85290" w14:textId="77777777" w:rsidR="00937710" w:rsidRDefault="00937710" w:rsidP="003A192F">
                            <w:pPr>
                              <w:pStyle w:val="Titre2"/>
                              <w:tabs>
                                <w:tab w:val="left" w:pos="567"/>
                                <w:tab w:val="left" w:pos="11688"/>
                              </w:tabs>
                              <w:ind w:right="4815"/>
                            </w:pPr>
                          </w:p>
                          <w:p w14:paraId="57A8B999" w14:textId="7C140E57" w:rsidR="0000112E" w:rsidRPr="00937710" w:rsidRDefault="006B4E72" w:rsidP="003A192F">
                            <w:pPr>
                              <w:pStyle w:val="Titre2"/>
                              <w:tabs>
                                <w:tab w:val="left" w:pos="567"/>
                                <w:tab w:val="left" w:pos="11688"/>
                              </w:tabs>
                              <w:ind w:right="4815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t xml:space="preserve">             </w:t>
                            </w:r>
                            <w:r w:rsidR="00581847" w:rsidRPr="0093771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Août 2022    n°</w:t>
                            </w:r>
                            <w:r w:rsidR="00937710" w:rsidRPr="0093771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Pr="0093771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    </w:t>
                            </w:r>
                          </w:p>
                          <w:p w14:paraId="3D831DAB" w14:textId="77777777" w:rsidR="00CD7F89" w:rsidRDefault="00CD7F89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98EC2" id="Rectangle 6" o:spid="_x0000_s1027" style="position:absolute;margin-left:-22.55pt;margin-top:-19.35pt;width:843.3pt;height:231.3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" fillcolor="#205867 [1608]" stroked="f" strokecolor="#4a7ebb" strokeweight="1.5pt">
                <v:shadow opacity="22938f" offset="0"/>
                <v:textbox inset=",7.2pt,,7.2pt">
                  <w:txbxContent>
                    <w:p w14:paraId="5F04575A" w14:textId="77777777" w:rsidR="006E6C13" w:rsidRDefault="006B4E72" w:rsidP="00533DF6">
                      <w:pPr>
                        <w:pStyle w:val="Titre2"/>
                        <w:tabs>
                          <w:tab w:val="left" w:pos="567"/>
                          <w:tab w:val="left" w:pos="11688"/>
                        </w:tabs>
                        <w:ind w:left="851" w:right="4815"/>
                      </w:pPr>
                      <w:r>
                        <w:t xml:space="preserve">                     </w:t>
                      </w:r>
                    </w:p>
                    <w:p w14:paraId="13BDEA95" w14:textId="77777777" w:rsidR="006E6C13" w:rsidRDefault="006E6C13" w:rsidP="00533DF6">
                      <w:pPr>
                        <w:pStyle w:val="Titre2"/>
                        <w:tabs>
                          <w:tab w:val="left" w:pos="567"/>
                          <w:tab w:val="left" w:pos="11688"/>
                        </w:tabs>
                        <w:ind w:left="851" w:right="4815"/>
                      </w:pPr>
                    </w:p>
                    <w:p w14:paraId="7838F4C9" w14:textId="77777777" w:rsidR="006E6C13" w:rsidRDefault="006E6C13" w:rsidP="00533DF6">
                      <w:pPr>
                        <w:pStyle w:val="Titre2"/>
                        <w:tabs>
                          <w:tab w:val="left" w:pos="567"/>
                          <w:tab w:val="left" w:pos="11688"/>
                        </w:tabs>
                        <w:ind w:left="851" w:right="4815"/>
                      </w:pPr>
                    </w:p>
                    <w:p w14:paraId="5ABCCFE7" w14:textId="77777777" w:rsidR="006E6C13" w:rsidRDefault="006E6C13" w:rsidP="00533DF6">
                      <w:pPr>
                        <w:pStyle w:val="Titre2"/>
                        <w:tabs>
                          <w:tab w:val="left" w:pos="567"/>
                          <w:tab w:val="left" w:pos="11688"/>
                        </w:tabs>
                        <w:ind w:left="851" w:right="4815"/>
                      </w:pPr>
                    </w:p>
                    <w:p w14:paraId="0CC85290" w14:textId="77777777" w:rsidR="00937710" w:rsidRDefault="00937710" w:rsidP="003A192F">
                      <w:pPr>
                        <w:pStyle w:val="Titre2"/>
                        <w:tabs>
                          <w:tab w:val="left" w:pos="567"/>
                          <w:tab w:val="left" w:pos="11688"/>
                        </w:tabs>
                        <w:ind w:right="4815"/>
                      </w:pPr>
                    </w:p>
                    <w:p w14:paraId="57A8B999" w14:textId="7C140E57" w:rsidR="0000112E" w:rsidRPr="00937710" w:rsidRDefault="006B4E72" w:rsidP="003A192F">
                      <w:pPr>
                        <w:pStyle w:val="Titre2"/>
                        <w:tabs>
                          <w:tab w:val="left" w:pos="567"/>
                          <w:tab w:val="left" w:pos="11688"/>
                        </w:tabs>
                        <w:ind w:right="4815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t xml:space="preserve">             </w:t>
                      </w:r>
                      <w:r w:rsidR="00581847" w:rsidRPr="00937710">
                        <w:rPr>
                          <w:color w:val="FFFFFF" w:themeColor="background1"/>
                          <w:sz w:val="40"/>
                          <w:szCs w:val="40"/>
                        </w:rPr>
                        <w:t>Août 2022    n°</w:t>
                      </w:r>
                      <w:r w:rsidR="00937710" w:rsidRPr="00937710">
                        <w:rPr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Pr="00937710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      </w:t>
                      </w:r>
                    </w:p>
                    <w:p w14:paraId="3D831DAB" w14:textId="77777777" w:rsidR="00CD7F89" w:rsidRDefault="00CD7F89"/>
                  </w:txbxContent>
                </v:textbox>
                <w10:wrap anchorx="page" anchory="page"/>
              </v:rect>
            </w:pict>
          </mc:Fallback>
        </mc:AlternateContent>
      </w:r>
      <w:r w:rsidR="006E6C13" w:rsidRPr="000A54B0">
        <w:rPr>
          <w:rFonts w:ascii="Lucida Grande" w:eastAsia="Lucida Grande" w:hAnsi="Lucida Grande" w:cs="Lucida Grande"/>
          <w:noProof/>
          <w:color w:val="000000"/>
          <w:sz w:val="22"/>
          <w:szCs w:val="22"/>
          <w:lang w:bidi="fr-FR"/>
        </w:rPr>
        <w:drawing>
          <wp:anchor distT="0" distB="0" distL="114300" distR="114300" simplePos="0" relativeHeight="251655168" behindDoc="0" locked="0" layoutInCell="1" allowOverlap="1" wp14:anchorId="404D30EF" wp14:editId="6A7B683F">
            <wp:simplePos x="0" y="0"/>
            <wp:positionH relativeFrom="column">
              <wp:posOffset>6824</wp:posOffset>
            </wp:positionH>
            <wp:positionV relativeFrom="paragraph">
              <wp:posOffset>-238837</wp:posOffset>
            </wp:positionV>
            <wp:extent cx="1784295" cy="1228147"/>
            <wp:effectExtent l="0" t="0" r="6985" b="0"/>
            <wp:wrapNone/>
            <wp:docPr id="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19" b="25119"/>
                    <a:stretch>
                      <a:fillRect/>
                    </a:stretch>
                  </pic:blipFill>
                  <pic:spPr>
                    <a:xfrm>
                      <a:off x="0" y="0"/>
                      <a:ext cx="1792656" cy="1233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E72">
        <w:t xml:space="preserve">                                                                </w:t>
      </w:r>
    </w:p>
    <w:p w14:paraId="3D4344F0" w14:textId="08888254" w:rsidR="0082470D" w:rsidRPr="000A54B0" w:rsidRDefault="0082470D"/>
    <w:p w14:paraId="58B88CD1" w14:textId="133B90BB" w:rsidR="0082470D" w:rsidRPr="000A54B0" w:rsidRDefault="0082470D"/>
    <w:p w14:paraId="3AFF21C4" w14:textId="4DC75C43" w:rsidR="0082470D" w:rsidRPr="000A54B0" w:rsidRDefault="0082470D" w:rsidP="0082470D">
      <w:pPr>
        <w:rPr>
          <w:rFonts w:ascii="Arial" w:hAnsi="Arial"/>
          <w:b/>
          <w:sz w:val="36"/>
        </w:rPr>
      </w:pPr>
    </w:p>
    <w:p w14:paraId="1D2D6EC2" w14:textId="497952E1" w:rsidR="0082470D" w:rsidRPr="00D23073" w:rsidRDefault="007B3ABE" w:rsidP="00D23073">
      <w:pPr>
        <w:rPr>
          <w:rFonts w:ascii="Arial" w:hAnsi="Arial"/>
          <w:b/>
          <w:sz w:val="36"/>
        </w:rPr>
      </w:pPr>
      <w:r w:rsidRPr="000A54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C8C8134" wp14:editId="524B465D">
                <wp:simplePos x="0" y="0"/>
                <wp:positionH relativeFrom="page">
                  <wp:posOffset>-177165</wp:posOffset>
                </wp:positionH>
                <wp:positionV relativeFrom="page">
                  <wp:posOffset>2640965</wp:posOffset>
                </wp:positionV>
                <wp:extent cx="8001000" cy="45719"/>
                <wp:effectExtent l="0" t="0" r="0" b="0"/>
                <wp:wrapTight wrapText="bothSides">
                  <wp:wrapPolygon edited="0">
                    <wp:start x="0" y="0"/>
                    <wp:lineTo x="0" y="9127"/>
                    <wp:lineTo x="21549" y="9127"/>
                    <wp:lineTo x="21549" y="0"/>
                    <wp:lineTo x="0" y="0"/>
                  </wp:wrapPolygon>
                </wp:wrapTight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4571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3792A3" w14:textId="24A7219E" w:rsidR="00E61A95" w:rsidRDefault="00E61A95" w:rsidP="00E61A95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C8134" id="Rectangle 7" o:spid="_x0000_s1028" style="position:absolute;margin-left:-13.95pt;margin-top:207.95pt;width:630pt;height:3.6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" fillcolor="#e36c0a [2409]" stroked="f" strokecolor="#4a7ebb" strokeweight="1.5pt">
                <v:shadow opacity="22938f" offset="0"/>
                <v:textbox inset=",7.2pt,,7.2pt">
                  <w:txbxContent>
                    <w:p w14:paraId="233792A3" w14:textId="24A7219E" w:rsidR="00E61A95" w:rsidRDefault="00E61A95" w:rsidP="00E61A95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14:paraId="1652C819" w14:textId="2FD2567A" w:rsidR="0062611A" w:rsidRDefault="0062611A" w:rsidP="003E564B">
      <w:pPr>
        <w:pStyle w:val="Corpsdubulletin"/>
        <w:rPr>
          <w:lang w:bidi="fr-FR"/>
        </w:rPr>
      </w:pPr>
    </w:p>
    <w:p w14:paraId="3E5B29DD" w14:textId="77777777" w:rsidR="0062611A" w:rsidRDefault="0062611A" w:rsidP="003E564B">
      <w:pPr>
        <w:pStyle w:val="Corpsdubulletin"/>
        <w:rPr>
          <w:lang w:bidi="fr-FR"/>
        </w:rPr>
      </w:pPr>
    </w:p>
    <w:p w14:paraId="3F3E933F" w14:textId="77777777" w:rsidR="0062611A" w:rsidRDefault="0062611A" w:rsidP="003E564B">
      <w:pPr>
        <w:pStyle w:val="Corpsdubulletin"/>
        <w:rPr>
          <w:lang w:bidi="fr-FR"/>
        </w:rPr>
      </w:pPr>
    </w:p>
    <w:p w14:paraId="4964788D" w14:textId="77777777" w:rsidR="0062611A" w:rsidRDefault="0062611A" w:rsidP="003E564B">
      <w:pPr>
        <w:pStyle w:val="Corpsdubulletin"/>
        <w:rPr>
          <w:lang w:bidi="fr-FR"/>
        </w:rPr>
      </w:pPr>
    </w:p>
    <w:bookmarkStart w:id="0" w:name="_Hlk110613142" w:displacedByCustomXml="next"/>
    <w:sdt>
      <w:sdtPr>
        <w:id w:val="228783093"/>
        <w:placeholder>
          <w:docPart w:val="D2E47162FCA9431CABF491DBFDDD9163"/>
        </w:placeholder>
      </w:sdtPr>
      <w:sdtEndPr/>
      <w:sdtContent>
        <w:p w14:paraId="63F0456C" w14:textId="77777777" w:rsidR="00CD7F89" w:rsidRPr="004A7A88" w:rsidRDefault="00CD7F89" w:rsidP="00CD7F89">
          <w:pPr>
            <w:pStyle w:val="Titredubulletin0"/>
          </w:pPr>
          <w:r>
            <w:rPr>
              <w:lang w:bidi="fr-FR"/>
            </w:rPr>
            <w:t>Le mot du maire</w:t>
          </w:r>
        </w:p>
      </w:sdtContent>
    </w:sdt>
    <w:bookmarkEnd w:id="0" w:displacedByCustomXml="prev"/>
    <w:p w14:paraId="13A43DF8" w14:textId="77777777" w:rsidR="00CD7F89" w:rsidRPr="000A54B0" w:rsidRDefault="00CD7F89" w:rsidP="00CD7F89">
      <w:pPr>
        <w:pStyle w:val="Corpsdubulletin"/>
        <w:sectPr w:rsidR="00CD7F89" w:rsidRPr="000A54B0" w:rsidSect="0062611A">
          <w:type w:val="continuous"/>
          <w:pgSz w:w="11906" w:h="16838" w:code="9"/>
          <w:pgMar w:top="720" w:right="720" w:bottom="720" w:left="720" w:header="720" w:footer="720" w:gutter="0"/>
          <w:cols w:space="720"/>
          <w:docGrid w:linePitch="326"/>
        </w:sectPr>
      </w:pPr>
    </w:p>
    <w:p w14:paraId="14A8EE15" w14:textId="77777777" w:rsidR="00EF5F19" w:rsidRDefault="00CD7F89" w:rsidP="003E564B">
      <w:pPr>
        <w:pStyle w:val="Corpsdubulletin"/>
        <w:rPr>
          <w:lang w:bidi="fr-FR"/>
        </w:rPr>
      </w:pPr>
      <w:r>
        <w:rPr>
          <w:lang w:bidi="fr-FR"/>
        </w:rPr>
        <w:t>Lors de la gazette n°3 nous vous avions annoncé que l’</w:t>
      </w:r>
      <w:proofErr w:type="spellStart"/>
      <w:r>
        <w:rPr>
          <w:lang w:bidi="fr-FR"/>
        </w:rPr>
        <w:t>Abri-bus</w:t>
      </w:r>
      <w:proofErr w:type="spellEnd"/>
      <w:r>
        <w:rPr>
          <w:lang w:bidi="fr-FR"/>
        </w:rPr>
        <w:t xml:space="preserve"> serait déplacé. Compte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569B0">
        <w:rPr>
          <w:lang w:bidi="fr-FR"/>
        </w:rPr>
        <w:t>t</w:t>
      </w:r>
      <w:r>
        <w:rPr>
          <w:lang w:bidi="fr-FR"/>
        </w:rPr>
        <w:t xml:space="preserve">enu de l’imminence des travaux de la Grande </w:t>
      </w:r>
      <w:r w:rsidR="00D0377F">
        <w:rPr>
          <w:lang w:bidi="fr-FR"/>
        </w:rPr>
        <w:t>Rue</w:t>
      </w:r>
      <w:r w:rsidR="00F52CD1">
        <w:rPr>
          <w:lang w:bidi="fr-FR"/>
        </w:rPr>
        <w:t>, le changement n’est pas prévu dans l’immédiat</w:t>
      </w:r>
      <w:r w:rsidR="00D0377F">
        <w:rPr>
          <w:lang w:bidi="fr-FR"/>
        </w:rPr>
        <w:t>.</w:t>
      </w:r>
      <w:r w:rsidR="009E7EA8">
        <w:rPr>
          <w:lang w:bidi="fr-FR"/>
        </w:rPr>
        <w:t xml:space="preserve"> </w:t>
      </w:r>
      <w:r w:rsidR="00D0377F">
        <w:rPr>
          <w:lang w:bidi="fr-FR"/>
        </w:rPr>
        <w:t xml:space="preserve"> Toutefois nous prévoyons de le </w:t>
      </w:r>
    </w:p>
    <w:p w14:paraId="33C46AAD" w14:textId="170E24DD" w:rsidR="00CA3E63" w:rsidRPr="000A54B0" w:rsidRDefault="00D0377F" w:rsidP="003E564B">
      <w:pPr>
        <w:pStyle w:val="Corpsdubulletin"/>
      </w:pPr>
      <w:proofErr w:type="gramStart"/>
      <w:r>
        <w:rPr>
          <w:lang w:bidi="fr-FR"/>
        </w:rPr>
        <w:t>remplacer</w:t>
      </w:r>
      <w:proofErr w:type="gramEnd"/>
      <w:r w:rsidR="001E4B98">
        <w:rPr>
          <w:lang w:bidi="fr-FR"/>
        </w:rPr>
        <w:t xml:space="preserve"> par </w:t>
      </w:r>
      <w:r w:rsidR="003F5DD2">
        <w:rPr>
          <w:lang w:bidi="fr-FR"/>
        </w:rPr>
        <w:t>du</w:t>
      </w:r>
      <w:r w:rsidR="00642966">
        <w:rPr>
          <w:lang w:bidi="fr-FR"/>
        </w:rPr>
        <w:t xml:space="preserve"> nouveau</w:t>
      </w:r>
      <w:r w:rsidR="001E4B98">
        <w:rPr>
          <w:lang w:bidi="fr-FR"/>
        </w:rPr>
        <w:t xml:space="preserve"> mobilier urbain</w:t>
      </w:r>
      <w:r w:rsidR="00642966">
        <w:rPr>
          <w:lang w:bidi="fr-FR"/>
        </w:rPr>
        <w:t>.</w:t>
      </w:r>
    </w:p>
    <w:p w14:paraId="509BA858" w14:textId="29C70CE6" w:rsidR="005301DF" w:rsidRDefault="00DE2EB2" w:rsidP="00760E4B">
      <w:pPr>
        <w:pStyle w:val="Corpsdubulletin"/>
        <w:rPr>
          <w:lang w:bidi="fr-FR"/>
        </w:rPr>
      </w:pPr>
      <w:r>
        <w:rPr>
          <w:lang w:bidi="fr-FR"/>
        </w:rPr>
        <w:t>Concernant</w:t>
      </w:r>
      <w:r w:rsidR="008A357D">
        <w:rPr>
          <w:lang w:bidi="fr-FR"/>
        </w:rPr>
        <w:t xml:space="preserve"> l’enlèvement des </w:t>
      </w:r>
      <w:r w:rsidR="00C66F32">
        <w:rPr>
          <w:lang w:bidi="fr-FR"/>
        </w:rPr>
        <w:t>pneus</w:t>
      </w:r>
      <w:r w:rsidR="008A357D">
        <w:rPr>
          <w:lang w:bidi="fr-FR"/>
        </w:rPr>
        <w:t xml:space="preserve"> usagers enfouis dans l’</w:t>
      </w:r>
      <w:r w:rsidR="001A1E52">
        <w:rPr>
          <w:lang w:bidi="fr-FR"/>
        </w:rPr>
        <w:t>ancien</w:t>
      </w:r>
      <w:r w:rsidR="008A357D">
        <w:rPr>
          <w:lang w:bidi="fr-FR"/>
        </w:rPr>
        <w:t xml:space="preserve"> terrain de cross, </w:t>
      </w:r>
      <w:r w:rsidR="00AE7191">
        <w:rPr>
          <w:lang w:bidi="fr-FR"/>
        </w:rPr>
        <w:t>cette opération reste en suspen</w:t>
      </w:r>
      <w:r w:rsidR="00963240">
        <w:rPr>
          <w:lang w:bidi="fr-FR"/>
        </w:rPr>
        <w:t>s</w:t>
      </w:r>
      <w:r w:rsidR="001D630C">
        <w:rPr>
          <w:lang w:bidi="fr-FR"/>
        </w:rPr>
        <w:t>,</w:t>
      </w:r>
      <w:r w:rsidR="00963240">
        <w:rPr>
          <w:lang w:bidi="fr-FR"/>
        </w:rPr>
        <w:t xml:space="preserve"> la Déchèterie </w:t>
      </w:r>
      <w:r w:rsidR="00D7738A">
        <w:rPr>
          <w:lang w:bidi="fr-FR"/>
        </w:rPr>
        <w:t>n’</w:t>
      </w:r>
      <w:proofErr w:type="spellStart"/>
      <w:r w:rsidR="00D7738A">
        <w:rPr>
          <w:lang w:bidi="fr-FR"/>
        </w:rPr>
        <w:t>accèpt</w:t>
      </w:r>
      <w:r w:rsidR="001D630C">
        <w:rPr>
          <w:lang w:bidi="fr-FR"/>
        </w:rPr>
        <w:t>ant</w:t>
      </w:r>
      <w:proofErr w:type="spellEnd"/>
      <w:r w:rsidR="00D7738A">
        <w:rPr>
          <w:lang w:bidi="fr-FR"/>
        </w:rPr>
        <w:t xml:space="preserve"> pas de les récupérer</w:t>
      </w:r>
      <w:r w:rsidR="001D630C">
        <w:rPr>
          <w:lang w:bidi="fr-FR"/>
        </w:rPr>
        <w:t>.</w:t>
      </w:r>
    </w:p>
    <w:p w14:paraId="2CAF0F17" w14:textId="2B1BC31C" w:rsidR="00045292" w:rsidRPr="000A54B0" w:rsidRDefault="00E0247E" w:rsidP="00760E4B">
      <w:pPr>
        <w:pStyle w:val="Corpsdubulletin"/>
      </w:pPr>
      <w:r>
        <w:rPr>
          <w:noProof/>
          <w:lang w:bidi="fr-FR"/>
        </w:rPr>
        <w:drawing>
          <wp:anchor distT="0" distB="0" distL="114300" distR="114300" simplePos="0" relativeHeight="251666432" behindDoc="0" locked="0" layoutInCell="1" allowOverlap="1" wp14:anchorId="193183B0" wp14:editId="37C254B6">
            <wp:simplePos x="0" y="0"/>
            <wp:positionH relativeFrom="column">
              <wp:posOffset>6350</wp:posOffset>
            </wp:positionH>
            <wp:positionV relativeFrom="paragraph">
              <wp:posOffset>282575</wp:posOffset>
            </wp:positionV>
            <wp:extent cx="2426970" cy="1896110"/>
            <wp:effectExtent l="0" t="0" r="0" b="889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A37C5" w14:textId="38AD6F5A" w:rsidR="009D78D2" w:rsidRDefault="008F6DAB" w:rsidP="003E564B">
      <w:pPr>
        <w:pStyle w:val="Corpsdubulletin"/>
        <w:rPr>
          <w:lang w:bidi="fr-FR"/>
        </w:rPr>
      </w:pPr>
      <w:r>
        <w:rPr>
          <w:lang w:bidi="fr-FR"/>
        </w:rPr>
        <w:t xml:space="preserve">Si vous </w:t>
      </w:r>
      <w:r w:rsidR="00825215">
        <w:rPr>
          <w:lang w:bidi="fr-FR"/>
        </w:rPr>
        <w:t xml:space="preserve">vous promenez dans le chemin partant </w:t>
      </w:r>
      <w:r w:rsidR="00B26FD7">
        <w:rPr>
          <w:lang w:bidi="fr-FR"/>
        </w:rPr>
        <w:t xml:space="preserve">de l’église direction </w:t>
      </w:r>
      <w:proofErr w:type="spellStart"/>
      <w:r w:rsidR="00B26FD7">
        <w:rPr>
          <w:lang w:bidi="fr-FR"/>
        </w:rPr>
        <w:t>Quiquery</w:t>
      </w:r>
      <w:proofErr w:type="spellEnd"/>
      <w:r w:rsidR="00B26FD7">
        <w:rPr>
          <w:lang w:bidi="fr-FR"/>
        </w:rPr>
        <w:t xml:space="preserve">, vous pourrez </w:t>
      </w:r>
      <w:r w:rsidR="00D0016F">
        <w:rPr>
          <w:lang w:bidi="fr-FR"/>
        </w:rPr>
        <w:t xml:space="preserve">faire une pause sur l’un des </w:t>
      </w:r>
      <w:r w:rsidR="006B5EDA">
        <w:rPr>
          <w:lang w:bidi="fr-FR"/>
        </w:rPr>
        <w:t xml:space="preserve">six bancs de pierres </w:t>
      </w:r>
      <w:r w:rsidR="008B1140">
        <w:rPr>
          <w:lang w:bidi="fr-FR"/>
        </w:rPr>
        <w:t>qui viennent d’être installés.</w:t>
      </w:r>
    </w:p>
    <w:p w14:paraId="0D01DEB0" w14:textId="4D55BE18" w:rsidR="00A81D13" w:rsidRDefault="00A81D13" w:rsidP="003E564B">
      <w:pPr>
        <w:pStyle w:val="Corpsdubulletin"/>
        <w:rPr>
          <w:lang w:bidi="fr-FR"/>
        </w:rPr>
      </w:pPr>
    </w:p>
    <w:p w14:paraId="3C978CA4" w14:textId="669F273F" w:rsidR="008560D9" w:rsidRDefault="00EB1459" w:rsidP="003E564B">
      <w:pPr>
        <w:pStyle w:val="Corpsdubulletin"/>
        <w:rPr>
          <w:lang w:bidi="fr-FR"/>
        </w:rPr>
      </w:pPr>
      <w:r>
        <w:rPr>
          <w:lang w:bidi="fr-FR"/>
        </w:rPr>
        <w:t>Une bonne nouvelle, la Salle des Fêtes est désormais do</w:t>
      </w:r>
      <w:r w:rsidR="008E1D92">
        <w:rPr>
          <w:lang w:bidi="fr-FR"/>
        </w:rPr>
        <w:t xml:space="preserve">tée d’un </w:t>
      </w:r>
      <w:proofErr w:type="spellStart"/>
      <w:r w:rsidR="008E1D92">
        <w:rPr>
          <w:lang w:bidi="fr-FR"/>
        </w:rPr>
        <w:t>lave vaisselle</w:t>
      </w:r>
      <w:proofErr w:type="spellEnd"/>
      <w:r w:rsidR="00B90014">
        <w:rPr>
          <w:lang w:bidi="fr-FR"/>
        </w:rPr>
        <w:t xml:space="preserve"> adapté aux collecti</w:t>
      </w:r>
      <w:r w:rsidR="00345B24">
        <w:rPr>
          <w:lang w:bidi="fr-FR"/>
        </w:rPr>
        <w:t>vités.</w:t>
      </w:r>
    </w:p>
    <w:p w14:paraId="712AC94C" w14:textId="729A9F3F" w:rsidR="008560D9" w:rsidRPr="008E1139" w:rsidRDefault="008E1139" w:rsidP="003E564B">
      <w:pPr>
        <w:pStyle w:val="Corpsdubulletin"/>
        <w:rPr>
          <w:rFonts w:asciiTheme="majorHAnsi" w:hAnsiTheme="majorHAnsi" w:cstheme="majorHAnsi"/>
          <w:b/>
          <w:bCs/>
          <w:sz w:val="32"/>
          <w:szCs w:val="32"/>
          <w:lang w:bidi="fr-FR"/>
        </w:rPr>
      </w:pPr>
      <w:r w:rsidRPr="008E1139">
        <w:rPr>
          <w:rFonts w:asciiTheme="majorHAnsi" w:hAnsiTheme="majorHAnsi" w:cstheme="majorHAnsi"/>
          <w:b/>
          <w:bCs/>
          <w:sz w:val="32"/>
          <w:szCs w:val="32"/>
          <w:lang w:bidi="fr-FR"/>
        </w:rPr>
        <w:t>Civisme</w:t>
      </w:r>
    </w:p>
    <w:p w14:paraId="4AB87079" w14:textId="20BFA61B" w:rsidR="00D735BD" w:rsidRDefault="00387D24" w:rsidP="00112082">
      <w:pPr>
        <w:pStyle w:val="Corpsdubulletin"/>
        <w:ind w:left="-426" w:firstLine="426"/>
        <w:rPr>
          <w:lang w:bidi="fr-FR"/>
        </w:rPr>
      </w:pPr>
      <w:r>
        <w:rPr>
          <w:lang w:bidi="fr-FR"/>
        </w:rPr>
        <w:t xml:space="preserve">Par arrêté municipal </w:t>
      </w:r>
      <w:r w:rsidR="00C20508">
        <w:rPr>
          <w:lang w:bidi="fr-FR"/>
        </w:rPr>
        <w:t xml:space="preserve">en date du 19 août 2016, </w:t>
      </w:r>
      <w:r w:rsidR="009140E9">
        <w:rPr>
          <w:lang w:bidi="fr-FR"/>
        </w:rPr>
        <w:t>Il est</w:t>
      </w:r>
      <w:r>
        <w:rPr>
          <w:lang w:bidi="fr-FR"/>
        </w:rPr>
        <w:t xml:space="preserve"> rappelé que les</w:t>
      </w:r>
      <w:r w:rsidR="00C20508">
        <w:rPr>
          <w:lang w:bidi="fr-FR"/>
        </w:rPr>
        <w:t xml:space="preserve"> habitants</w:t>
      </w:r>
      <w:r w:rsidR="00296A1F">
        <w:rPr>
          <w:lang w:bidi="fr-FR"/>
        </w:rPr>
        <w:t xml:space="preserve"> </w:t>
      </w:r>
      <w:r w:rsidR="007253BF">
        <w:rPr>
          <w:lang w:bidi="fr-FR"/>
        </w:rPr>
        <w:t>sont tenus d’entretenir leur trott</w:t>
      </w:r>
      <w:r w:rsidR="00296A1F">
        <w:rPr>
          <w:lang w:bidi="fr-FR"/>
        </w:rPr>
        <w:t>oir</w:t>
      </w:r>
      <w:r w:rsidR="00B37F10">
        <w:rPr>
          <w:lang w:bidi="fr-FR"/>
        </w:rPr>
        <w:t>, le manquement à cette obligation pouvant entrainer une amende de 38</w:t>
      </w:r>
      <w:r w:rsidR="00FC7768">
        <w:rPr>
          <w:lang w:bidi="fr-FR"/>
        </w:rPr>
        <w:t>€</w:t>
      </w:r>
      <w:r w:rsidR="00D735BD">
        <w:rPr>
          <w:lang w:bidi="fr-FR"/>
        </w:rPr>
        <w:t>.</w:t>
      </w:r>
    </w:p>
    <w:p w14:paraId="4C16D3D8" w14:textId="6CB72FFA" w:rsidR="00EF5F19" w:rsidRDefault="00FC7768" w:rsidP="00112082">
      <w:pPr>
        <w:pStyle w:val="Corpsdubulletin"/>
        <w:ind w:left="-426" w:firstLine="426"/>
        <w:rPr>
          <w:lang w:bidi="fr-FR"/>
        </w:rPr>
      </w:pPr>
      <w:r>
        <w:rPr>
          <w:lang w:bidi="fr-FR"/>
        </w:rPr>
        <w:t>.</w:t>
      </w:r>
      <w:sdt>
        <w:sdtPr>
          <w:rPr>
            <w:b/>
            <w:bCs/>
            <w:sz w:val="32"/>
            <w:szCs w:val="32"/>
          </w:rPr>
          <w:id w:val="104000314"/>
          <w:placeholder>
            <w:docPart w:val="95220A6279E5437B819D23E7A2B817B1"/>
          </w:placeholder>
        </w:sdtPr>
        <w:sdtEndPr>
          <w:rPr>
            <w:b w:val="0"/>
            <w:bCs w:val="0"/>
          </w:rPr>
        </w:sdtEndPr>
        <w:sdtContent>
          <w:r w:rsidR="00EF5F19">
            <w:rPr>
              <w:rFonts w:asciiTheme="majorHAnsi" w:hAnsiTheme="majorHAnsi" w:cstheme="majorHAnsi"/>
              <w:b/>
              <w:bCs/>
              <w:sz w:val="32"/>
              <w:szCs w:val="32"/>
              <w:lang w:bidi="fr-FR"/>
            </w:rPr>
            <w:t>Urbanisme et travaux</w:t>
          </w:r>
          <w:r w:rsidR="00EF5F19" w:rsidRPr="00777F52">
            <w:rPr>
              <w:sz w:val="32"/>
              <w:szCs w:val="32"/>
              <w:lang w:bidi="fr-FR"/>
            </w:rPr>
            <w:t xml:space="preserve"> </w:t>
          </w:r>
        </w:sdtContent>
      </w:sdt>
    </w:p>
    <w:p w14:paraId="2B030DF2" w14:textId="3DDBA614" w:rsidR="00111267" w:rsidRDefault="00CE13D6" w:rsidP="00112082">
      <w:pPr>
        <w:pStyle w:val="Corpsdubulletin"/>
        <w:ind w:left="-426" w:firstLine="426"/>
        <w:rPr>
          <w:lang w:bidi="fr-FR"/>
        </w:rPr>
      </w:pPr>
      <w:r w:rsidRPr="00777F52">
        <w:rPr>
          <w:noProof/>
          <w:sz w:val="32"/>
          <w:szCs w:val="32"/>
          <w:lang w:bidi="fr-FR"/>
        </w:rPr>
        <w:drawing>
          <wp:anchor distT="0" distB="0" distL="114300" distR="114300" simplePos="0" relativeHeight="251672576" behindDoc="0" locked="0" layoutInCell="1" allowOverlap="1" wp14:anchorId="16FCA1C5" wp14:editId="3A8C034F">
            <wp:simplePos x="0" y="0"/>
            <wp:positionH relativeFrom="column">
              <wp:posOffset>4445</wp:posOffset>
            </wp:positionH>
            <wp:positionV relativeFrom="page">
              <wp:posOffset>3521075</wp:posOffset>
            </wp:positionV>
            <wp:extent cx="1924050" cy="2601595"/>
            <wp:effectExtent l="0" t="0" r="0" b="8255"/>
            <wp:wrapSquare wrapText="bothSides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EBB01" w14:textId="2646802F" w:rsidR="00111267" w:rsidRDefault="00111267" w:rsidP="00112082">
      <w:pPr>
        <w:pStyle w:val="Corpsdubulletin"/>
        <w:ind w:left="-426" w:firstLine="426"/>
        <w:rPr>
          <w:sz w:val="32"/>
          <w:szCs w:val="32"/>
        </w:rPr>
      </w:pPr>
    </w:p>
    <w:p w14:paraId="2020F95A" w14:textId="120F42D0" w:rsidR="00193992" w:rsidRDefault="00193992" w:rsidP="003E564B">
      <w:pPr>
        <w:pStyle w:val="Corpsdubulletin"/>
        <w:rPr>
          <w:sz w:val="32"/>
          <w:szCs w:val="32"/>
        </w:rPr>
      </w:pPr>
    </w:p>
    <w:p w14:paraId="305B100E" w14:textId="499C4958" w:rsidR="00193992" w:rsidRDefault="00193992" w:rsidP="003E564B">
      <w:pPr>
        <w:pStyle w:val="Corpsdubulletin"/>
        <w:rPr>
          <w:sz w:val="32"/>
          <w:szCs w:val="32"/>
        </w:rPr>
      </w:pPr>
    </w:p>
    <w:p w14:paraId="45228616" w14:textId="77777777" w:rsidR="00193992" w:rsidRDefault="00193992" w:rsidP="003E564B">
      <w:pPr>
        <w:pStyle w:val="Corpsdubulletin"/>
        <w:rPr>
          <w:sz w:val="32"/>
          <w:szCs w:val="32"/>
        </w:rPr>
      </w:pPr>
    </w:p>
    <w:p w14:paraId="152C9D12" w14:textId="77777777" w:rsidR="00193992" w:rsidRDefault="00193992" w:rsidP="003E564B">
      <w:pPr>
        <w:pStyle w:val="Corpsdubulletin"/>
        <w:rPr>
          <w:sz w:val="32"/>
          <w:szCs w:val="32"/>
        </w:rPr>
      </w:pPr>
    </w:p>
    <w:p w14:paraId="13E8A514" w14:textId="11702A29" w:rsidR="00472988" w:rsidRDefault="008004F4" w:rsidP="003E564B">
      <w:pPr>
        <w:pStyle w:val="Corpsdubulletin"/>
        <w:rPr>
          <w:lang w:bidi="fr-FR"/>
        </w:rPr>
      </w:pPr>
      <w:r w:rsidRPr="00777F52">
        <w:rPr>
          <w:sz w:val="32"/>
          <w:szCs w:val="32"/>
        </w:rPr>
        <w:t xml:space="preserve"> </w:t>
      </w:r>
      <w:r w:rsidRPr="000A54B0">
        <w:rPr>
          <w:lang w:bidi="fr-FR"/>
        </w:rPr>
        <w:t xml:space="preserve"> </w:t>
      </w:r>
    </w:p>
    <w:p w14:paraId="5E075A93" w14:textId="6F1CC5C2" w:rsidR="00AF23CA" w:rsidRDefault="00AF23CA" w:rsidP="003E564B">
      <w:pPr>
        <w:pStyle w:val="Corpsdubulletin"/>
        <w:rPr>
          <w:lang w:bidi="fr-FR"/>
        </w:rPr>
      </w:pPr>
    </w:p>
    <w:p w14:paraId="3CCDC971" w14:textId="0A6254E2" w:rsidR="00D0780E" w:rsidRDefault="00777F52" w:rsidP="003E564B">
      <w:pPr>
        <w:pStyle w:val="Corpsdubulletin"/>
        <w:rPr>
          <w:lang w:bidi="fr-FR"/>
        </w:rPr>
      </w:pPr>
      <w:r>
        <w:rPr>
          <w:lang w:bidi="fr-FR"/>
        </w:rPr>
        <w:t>Les travaux de la Grande Rue devraient débuter dans le courant du 4</w:t>
      </w:r>
      <w:r>
        <w:rPr>
          <w:vertAlign w:val="superscript"/>
          <w:lang w:bidi="fr-FR"/>
        </w:rPr>
        <w:t xml:space="preserve">e </w:t>
      </w:r>
      <w:proofErr w:type="gramStart"/>
      <w:r>
        <w:rPr>
          <w:lang w:bidi="fr-FR"/>
        </w:rPr>
        <w:t>trimestre</w:t>
      </w:r>
      <w:r w:rsidR="005301DF" w:rsidRPr="000A54B0">
        <w:rPr>
          <w:lang w:bidi="fr-FR"/>
        </w:rPr>
        <w:t xml:space="preserve"> </w:t>
      </w:r>
      <w:r>
        <w:rPr>
          <w:lang w:bidi="fr-FR"/>
        </w:rPr>
        <w:t>.</w:t>
      </w:r>
      <w:proofErr w:type="gramEnd"/>
      <w:r>
        <w:rPr>
          <w:lang w:bidi="fr-FR"/>
        </w:rPr>
        <w:t xml:space="preserve"> Nous n’avons pas à ce jour, plus amples précisions. La durée des travaux </w:t>
      </w:r>
      <w:proofErr w:type="gramStart"/>
      <w:r>
        <w:rPr>
          <w:lang w:bidi="fr-FR"/>
        </w:rPr>
        <w:t>devraient</w:t>
      </w:r>
      <w:proofErr w:type="gramEnd"/>
      <w:r>
        <w:rPr>
          <w:lang w:bidi="fr-FR"/>
        </w:rPr>
        <w:t xml:space="preserve"> s’étendre sur une </w:t>
      </w:r>
      <w:r w:rsidR="00D0780E">
        <w:rPr>
          <w:lang w:bidi="fr-FR"/>
        </w:rPr>
        <w:t>période</w:t>
      </w:r>
      <w:r>
        <w:rPr>
          <w:lang w:bidi="fr-FR"/>
        </w:rPr>
        <w:t xml:space="preserve"> d’un an</w:t>
      </w:r>
      <w:r w:rsidR="00D0780E">
        <w:rPr>
          <w:lang w:bidi="fr-FR"/>
        </w:rPr>
        <w:t xml:space="preserve"> pendant laquelle seront réalisés :</w:t>
      </w:r>
    </w:p>
    <w:p w14:paraId="27D7764C" w14:textId="61428889" w:rsidR="00D0780E" w:rsidRDefault="00D0780E" w:rsidP="003E564B">
      <w:pPr>
        <w:pStyle w:val="Corpsdubulletin"/>
        <w:rPr>
          <w:lang w:bidi="fr-FR"/>
        </w:rPr>
      </w:pPr>
      <w:r>
        <w:rPr>
          <w:lang w:bidi="fr-FR"/>
        </w:rPr>
        <w:t>L’enfouissement des réseaux électriques et téléphoniques</w:t>
      </w:r>
    </w:p>
    <w:p w14:paraId="301214F7" w14:textId="66E146F5" w:rsidR="00D0780E" w:rsidRDefault="00D0780E" w:rsidP="003E564B">
      <w:pPr>
        <w:pStyle w:val="Corpsdubulletin"/>
        <w:rPr>
          <w:lang w:bidi="fr-FR"/>
        </w:rPr>
      </w:pPr>
      <w:r>
        <w:rPr>
          <w:lang w:bidi="fr-FR"/>
        </w:rPr>
        <w:t xml:space="preserve">Le passage de la fibre </w:t>
      </w:r>
      <w:r w:rsidR="00751B19">
        <w:rPr>
          <w:lang w:bidi="fr-FR"/>
        </w:rPr>
        <w:t>optique</w:t>
      </w:r>
    </w:p>
    <w:p w14:paraId="56364D1D" w14:textId="28A692CF" w:rsidR="00D0780E" w:rsidRDefault="00D0780E" w:rsidP="003E564B">
      <w:pPr>
        <w:pStyle w:val="Corpsdubulletin"/>
        <w:rPr>
          <w:lang w:bidi="fr-FR"/>
        </w:rPr>
      </w:pPr>
      <w:r>
        <w:rPr>
          <w:lang w:bidi="fr-FR"/>
        </w:rPr>
        <w:t xml:space="preserve">Le remplacement des conduites d’eau qui sont devenues </w:t>
      </w:r>
      <w:proofErr w:type="spellStart"/>
      <w:r>
        <w:rPr>
          <w:lang w:bidi="fr-FR"/>
        </w:rPr>
        <w:t>vêtustes</w:t>
      </w:r>
      <w:proofErr w:type="spellEnd"/>
      <w:r>
        <w:rPr>
          <w:lang w:bidi="fr-FR"/>
        </w:rPr>
        <w:t>.</w:t>
      </w:r>
      <w:r w:rsidR="006B4E72">
        <w:rPr>
          <w:lang w:bidi="fr-FR"/>
        </w:rPr>
        <w:t xml:space="preserve">                                                                    </w:t>
      </w:r>
    </w:p>
    <w:p w14:paraId="0AC0D46C" w14:textId="6E5363C5" w:rsidR="00D0780E" w:rsidRDefault="00D0780E" w:rsidP="003E564B">
      <w:pPr>
        <w:pStyle w:val="Corpsdubulletin"/>
        <w:rPr>
          <w:lang w:bidi="fr-FR"/>
        </w:rPr>
      </w:pPr>
      <w:r>
        <w:rPr>
          <w:lang w:bidi="fr-FR"/>
        </w:rPr>
        <w:t>Une fois ces travaux effectués, il sera procédé au remodelage de la Grande Rue afin de réduire définitivement la vitesse</w:t>
      </w:r>
      <w:r w:rsidR="00655312">
        <w:rPr>
          <w:lang w:bidi="fr-FR"/>
        </w:rPr>
        <w:t xml:space="preserve"> et de favoriser les passages réservés aux piétons. Des chicanes fleuries et de nouveaux lampadaires seront installés.</w:t>
      </w:r>
    </w:p>
    <w:p w14:paraId="36E959B4" w14:textId="702AA0CE" w:rsidR="00A7114C" w:rsidRDefault="00E61A95" w:rsidP="00D36403">
      <w:pPr>
        <w:pStyle w:val="Corpsdubulletin"/>
        <w:rPr>
          <w:lang w:bidi="fr-FR"/>
        </w:rPr>
      </w:pPr>
      <w:r>
        <w:rPr>
          <w:lang w:bidi="fr-FR"/>
        </w:rPr>
        <w:t xml:space="preserve"> </w:t>
      </w:r>
    </w:p>
    <w:p w14:paraId="2BBFDD22" w14:textId="77777777" w:rsidR="00A7114C" w:rsidRDefault="00A7114C" w:rsidP="00D36403">
      <w:pPr>
        <w:pStyle w:val="Corpsdubulletin"/>
        <w:rPr>
          <w:lang w:bidi="fr-FR"/>
        </w:rPr>
      </w:pPr>
    </w:p>
    <w:p w14:paraId="74680B09" w14:textId="50C985E7" w:rsidR="00B779EA" w:rsidRDefault="00E61A95" w:rsidP="00D36403">
      <w:pPr>
        <w:pStyle w:val="Corpsdubulletin"/>
        <w:rPr>
          <w:lang w:bidi="fr-FR"/>
        </w:rPr>
      </w:pPr>
      <w:r>
        <w:rPr>
          <w:lang w:bidi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779EA">
        <w:rPr>
          <w:lang w:bidi="fr-FR"/>
        </w:rPr>
        <w:t xml:space="preserve"> </w:t>
      </w:r>
    </w:p>
    <w:p w14:paraId="5092188F" w14:textId="0ED2CFAA" w:rsidR="00B779EA" w:rsidRPr="008E1139" w:rsidRDefault="00350A64" w:rsidP="00B779EA">
      <w:pPr>
        <w:pStyle w:val="Corpsdubulletin"/>
        <w:rPr>
          <w:rFonts w:asciiTheme="majorHAnsi" w:hAnsiTheme="majorHAnsi" w:cstheme="majorHAnsi"/>
          <w:b/>
          <w:bCs/>
          <w:sz w:val="32"/>
          <w:szCs w:val="32"/>
          <w:lang w:bidi="fr-FR"/>
        </w:rPr>
      </w:pPr>
      <w:r w:rsidRPr="000A54B0">
        <w:rPr>
          <w:rFonts w:ascii="Lucida Grande" w:eastAsia="Lucida Grande" w:hAnsi="Lucida Grande" w:cs="Lucida Grande"/>
          <w:noProof/>
          <w:szCs w:val="22"/>
          <w:lang w:bidi="fr-FR"/>
        </w:rPr>
        <w:lastRenderedPageBreak/>
        <w:drawing>
          <wp:anchor distT="0" distB="0" distL="114300" distR="114300" simplePos="0" relativeHeight="251668480" behindDoc="0" locked="0" layoutInCell="1" allowOverlap="1" wp14:anchorId="0487DF84" wp14:editId="3E7BC7F0">
            <wp:simplePos x="0" y="0"/>
            <wp:positionH relativeFrom="column">
              <wp:posOffset>-74418</wp:posOffset>
            </wp:positionH>
            <wp:positionV relativeFrom="paragraph">
              <wp:posOffset>-194234</wp:posOffset>
            </wp:positionV>
            <wp:extent cx="501161" cy="390953"/>
            <wp:effectExtent l="0" t="0" r="0" b="9525"/>
            <wp:wrapNone/>
            <wp:docPr id="1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19" b="25119"/>
                    <a:stretch>
                      <a:fillRect/>
                    </a:stretch>
                  </pic:blipFill>
                  <pic:spPr>
                    <a:xfrm>
                      <a:off x="0" y="0"/>
                      <a:ext cx="501161" cy="390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CC" w:rsidRPr="000A54B0">
        <w:rPr>
          <w:rFonts w:ascii="Arial" w:eastAsia="Arial" w:hAnsi="Arial" w:cs="Arial"/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F5AFDE" wp14:editId="4091F5FB">
                <wp:simplePos x="0" y="0"/>
                <wp:positionH relativeFrom="page">
                  <wp:posOffset>-38100</wp:posOffset>
                </wp:positionH>
                <wp:positionV relativeFrom="page">
                  <wp:posOffset>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D18799" w14:textId="77777777" w:rsidR="0000112E" w:rsidRPr="00F31BC3" w:rsidRDefault="0000112E" w:rsidP="003A390C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5AFDE" id="Rectangle 18" o:spid="_x0000_s1029" style="position:absolute;left:0;text-align:left;margin-left:-3pt;margin-top:0;width:630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" fillcolor="#205867 [1608]" stroked="f" strokecolor="#4a7ebb" strokeweight="1.5pt">
                <v:shadow opacity="22938f" offset="0"/>
                <v:textbox inset=",7.2pt,,7.2pt">
                  <w:txbxContent>
                    <w:p w14:paraId="2DD18799" w14:textId="77777777" w:rsidR="0000112E" w:rsidRPr="00F31BC3" w:rsidRDefault="0000112E" w:rsidP="003A390C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D36403">
        <w:rPr>
          <w:lang w:bidi="fr-FR"/>
        </w:rPr>
        <w:t xml:space="preserve"> </w:t>
      </w:r>
      <w:r w:rsidR="00F31BC3" w:rsidRPr="000A54B0">
        <w:rPr>
          <w:rFonts w:ascii="Arial" w:eastAsia="Arial" w:hAnsi="Arial" w:cs="Arial"/>
          <w:noProof/>
          <w:lang w:bidi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792E0F" wp14:editId="1FE8A8DA">
                <wp:simplePos x="0" y="0"/>
                <wp:positionH relativeFrom="page">
                  <wp:posOffset>0</wp:posOffset>
                </wp:positionH>
                <wp:positionV relativeFrom="page">
                  <wp:posOffset>987425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BDDC3" id="Rectangle 19" o:spid="_x0000_s1026" style="position:absolute;margin-left:0;margin-top:77.75pt;width:630pt;height:13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" fillcolor="#e36c0a [2409]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bookmarkStart w:id="1" w:name="_Hlk111132305"/>
      <w:r w:rsidR="007F32CA">
        <w:rPr>
          <w:rFonts w:asciiTheme="majorHAnsi" w:hAnsiTheme="majorHAnsi" w:cstheme="majorHAnsi"/>
          <w:b/>
          <w:bCs/>
          <w:sz w:val="32"/>
          <w:szCs w:val="32"/>
          <w:lang w:bidi="fr-FR"/>
        </w:rPr>
        <w:t>Prochains rendez-vous</w:t>
      </w:r>
      <w:bookmarkEnd w:id="1"/>
      <w:r w:rsidR="00D66C3E">
        <w:rPr>
          <w:rFonts w:asciiTheme="majorHAnsi" w:hAnsiTheme="majorHAnsi" w:cstheme="majorHAnsi"/>
          <w:b/>
          <w:bCs/>
          <w:sz w:val="32"/>
          <w:szCs w:val="32"/>
          <w:lang w:bidi="fr-FR"/>
        </w:rPr>
        <w:tab/>
      </w:r>
    </w:p>
    <w:p w14:paraId="6C51D52C" w14:textId="37637089" w:rsidR="00B779EA" w:rsidRDefault="00B779EA" w:rsidP="00F05E2C">
      <w:pPr>
        <w:pStyle w:val="Corpsdubulletin"/>
        <w:rPr>
          <w:lang w:bidi="fr-FR"/>
        </w:rPr>
      </w:pPr>
    </w:p>
    <w:p w14:paraId="224E4F3A" w14:textId="652B4F04" w:rsidR="00565DE2" w:rsidRDefault="00CF0FA4" w:rsidP="00F05E2C">
      <w:pPr>
        <w:pStyle w:val="Corpsdubulletin"/>
        <w:rPr>
          <w:lang w:bidi="fr-FR"/>
        </w:rPr>
      </w:pPr>
      <w:r>
        <w:rPr>
          <w:lang w:bidi="fr-FR"/>
        </w:rPr>
        <w:t xml:space="preserve">Après les festivités de juillet, </w:t>
      </w:r>
      <w:proofErr w:type="gramStart"/>
      <w:r>
        <w:rPr>
          <w:lang w:bidi="fr-FR"/>
        </w:rPr>
        <w:t>retrouvons nous</w:t>
      </w:r>
      <w:proofErr w:type="gramEnd"/>
      <w:r>
        <w:rPr>
          <w:lang w:bidi="fr-FR"/>
        </w:rPr>
        <w:t xml:space="preserve"> le 18 septembre, pour terminer en beauté</w:t>
      </w:r>
      <w:r w:rsidR="003329CE">
        <w:rPr>
          <w:lang w:bidi="fr-FR"/>
        </w:rPr>
        <w:t xml:space="preserve"> ce bel été avec la brocante</w:t>
      </w:r>
      <w:r>
        <w:rPr>
          <w:lang w:bidi="fr-FR"/>
        </w:rPr>
        <w:t xml:space="preserve"> </w:t>
      </w:r>
      <w:r w:rsidR="003329CE">
        <w:rPr>
          <w:lang w:bidi="fr-FR"/>
        </w:rPr>
        <w:t>d’automne</w:t>
      </w:r>
      <w:r w:rsidR="00356C7C">
        <w:rPr>
          <w:lang w:bidi="fr-FR"/>
        </w:rPr>
        <w:t xml:space="preserve"> sans oublier le marché aux plantes.</w:t>
      </w:r>
    </w:p>
    <w:p w14:paraId="1CE659D5" w14:textId="7051C17D" w:rsidR="00D66C3E" w:rsidRDefault="00565DE2" w:rsidP="00F05E2C">
      <w:pPr>
        <w:pStyle w:val="Corpsdubulletin"/>
        <w:rPr>
          <w:lang w:bidi="fr-FR"/>
        </w:rPr>
      </w:pPr>
      <w:r>
        <w:rPr>
          <w:lang w:bidi="fr-FR"/>
        </w:rPr>
        <w:t xml:space="preserve">Celle-ci se tiendra comme d’habitude </w:t>
      </w:r>
      <w:proofErr w:type="gramStart"/>
      <w:r>
        <w:rPr>
          <w:lang w:bidi="fr-FR"/>
        </w:rPr>
        <w:t>rues  de</w:t>
      </w:r>
      <w:proofErr w:type="gramEnd"/>
      <w:r>
        <w:rPr>
          <w:lang w:bidi="fr-FR"/>
        </w:rPr>
        <w:t xml:space="preserve"> l’église, </w:t>
      </w:r>
      <w:r w:rsidR="007E00BE">
        <w:rPr>
          <w:lang w:bidi="fr-FR"/>
        </w:rPr>
        <w:t>des marrons</w:t>
      </w:r>
      <w:r w:rsidR="00E9793E">
        <w:rPr>
          <w:lang w:bidi="fr-FR"/>
        </w:rPr>
        <w:t xml:space="preserve"> et</w:t>
      </w:r>
      <w:r w:rsidR="007E00BE">
        <w:rPr>
          <w:lang w:bidi="fr-FR"/>
        </w:rPr>
        <w:t xml:space="preserve"> de l’</w:t>
      </w:r>
      <w:proofErr w:type="spellStart"/>
      <w:r w:rsidR="007E00BE">
        <w:rPr>
          <w:lang w:bidi="fr-FR"/>
        </w:rPr>
        <w:t>Ingon</w:t>
      </w:r>
      <w:proofErr w:type="spellEnd"/>
      <w:r w:rsidR="007E00BE" w:rsidRPr="007D5B73">
        <w:rPr>
          <w:noProof/>
          <w:lang w:bidi="fr-FR"/>
        </w:rPr>
        <w:t xml:space="preserve"> </w:t>
      </w:r>
      <w:r w:rsidR="003329CE">
        <w:rPr>
          <w:lang w:bidi="fr-FR"/>
        </w:rPr>
        <w:t xml:space="preserve"> </w:t>
      </w:r>
    </w:p>
    <w:p w14:paraId="6FDE241E" w14:textId="7827B2F4" w:rsidR="00565DE2" w:rsidRDefault="007E1AA5" w:rsidP="00F05E2C">
      <w:pPr>
        <w:pStyle w:val="Corpsdubulletin"/>
        <w:rPr>
          <w:lang w:bidi="fr-FR"/>
        </w:rPr>
      </w:pPr>
      <w:r>
        <w:rPr>
          <w:noProof/>
          <w:lang w:bidi="fr-FR"/>
        </w:rPr>
        <w:drawing>
          <wp:anchor distT="0" distB="0" distL="114300" distR="114300" simplePos="0" relativeHeight="251670528" behindDoc="1" locked="0" layoutInCell="1" allowOverlap="1" wp14:anchorId="26093107" wp14:editId="49AAB31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179445" cy="4498340"/>
            <wp:effectExtent l="0" t="0" r="1905" b="0"/>
            <wp:wrapTight wrapText="bothSides">
              <wp:wrapPolygon edited="0">
                <wp:start x="0" y="0"/>
                <wp:lineTo x="0" y="21496"/>
                <wp:lineTo x="21484" y="21496"/>
                <wp:lineTo x="21484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A51F9" w14:textId="77777777" w:rsidR="00D66C3E" w:rsidRDefault="00D66C3E" w:rsidP="00F05E2C">
      <w:pPr>
        <w:pStyle w:val="Corpsdubulletin"/>
        <w:rPr>
          <w:lang w:bidi="fr-FR"/>
        </w:rPr>
      </w:pPr>
    </w:p>
    <w:p w14:paraId="2111339F" w14:textId="77777777" w:rsidR="00D056C6" w:rsidRDefault="00D056C6" w:rsidP="00D056C6">
      <w:pPr>
        <w:pStyle w:val="Corpsdubulletin"/>
      </w:pPr>
      <w:r w:rsidRPr="006E2CDB">
        <w:rPr>
          <w:b/>
          <w:bCs/>
        </w:rPr>
        <w:t>L’opération « nettoyons la nature »</w:t>
      </w:r>
      <w:r>
        <w:t xml:space="preserve"> qui consiste à ramasser les déchets abandonnés dans </w:t>
      </w:r>
      <w:proofErr w:type="gramStart"/>
      <w:r>
        <w:t>les chemin</w:t>
      </w:r>
      <w:proofErr w:type="gramEnd"/>
      <w:r>
        <w:t xml:space="preserve"> du village aura lieu samedi 24 septembre. Rendez-vous à 9h30 devant la mairie.</w:t>
      </w:r>
    </w:p>
    <w:p w14:paraId="5E0F1227" w14:textId="77777777" w:rsidR="00BC5F2F" w:rsidRDefault="00BC5F2F" w:rsidP="00BC5F2F">
      <w:pPr>
        <w:pStyle w:val="Corpsdubulletin"/>
        <w:rPr>
          <w:lang w:bidi="fr-FR"/>
        </w:rPr>
      </w:pPr>
      <w:r>
        <w:rPr>
          <w:lang w:bidi="fr-FR"/>
        </w:rPr>
        <w:t>Contact mairie – 03 22 78 38 73</w:t>
      </w:r>
      <w:r>
        <w:rPr>
          <w:lang w:bidi="fr-FR"/>
        </w:rPr>
        <w:tab/>
        <w:t xml:space="preserve"> </w:t>
      </w:r>
      <w:hyperlink r:id="rId15" w:history="1">
        <w:r w:rsidRPr="002B752E">
          <w:rPr>
            <w:rStyle w:val="Lienhypertexte"/>
            <w:lang w:bidi="fr-FR"/>
          </w:rPr>
          <w:t>mairie.languevoisin@orange.fr</w:t>
        </w:r>
      </w:hyperlink>
    </w:p>
    <w:p w14:paraId="70FB7DE2" w14:textId="77777777" w:rsidR="00BC5F2F" w:rsidRDefault="00BC5F2F" w:rsidP="00D056C6">
      <w:pPr>
        <w:pStyle w:val="Corpsdubulletin"/>
      </w:pPr>
    </w:p>
    <w:p w14:paraId="43E3261C" w14:textId="77777777" w:rsidR="00D056C6" w:rsidRDefault="00D056C6" w:rsidP="00F05E2C">
      <w:pPr>
        <w:pStyle w:val="Corpsdubulletin"/>
        <w:rPr>
          <w:lang w:bidi="fr-FR"/>
        </w:rPr>
      </w:pPr>
    </w:p>
    <w:p w14:paraId="761E555B" w14:textId="77777777" w:rsidR="00A05D57" w:rsidRDefault="00A05D57" w:rsidP="00F05E2C">
      <w:pPr>
        <w:pStyle w:val="Corpsdubulletin"/>
        <w:rPr>
          <w:lang w:bidi="fr-FR"/>
        </w:rPr>
      </w:pPr>
    </w:p>
    <w:p w14:paraId="4DC357D8" w14:textId="77777777" w:rsidR="00A72F2F" w:rsidRDefault="00A72F2F" w:rsidP="00F05E2C">
      <w:pPr>
        <w:pStyle w:val="Corpsdubulletin"/>
        <w:rPr>
          <w:rFonts w:asciiTheme="majorHAnsi" w:hAnsiTheme="majorHAnsi" w:cstheme="majorHAnsi"/>
          <w:b/>
          <w:bCs/>
          <w:sz w:val="32"/>
          <w:szCs w:val="32"/>
          <w:lang w:bidi="fr-FR"/>
        </w:rPr>
      </w:pPr>
    </w:p>
    <w:p w14:paraId="3B446CB4" w14:textId="795F0803" w:rsidR="00D66C3E" w:rsidRDefault="00D056C6" w:rsidP="00F05E2C">
      <w:pPr>
        <w:pStyle w:val="Corpsdubulletin"/>
        <w:rPr>
          <w:lang w:bidi="fr-FR"/>
        </w:rPr>
      </w:pPr>
      <w:r>
        <w:rPr>
          <w:rFonts w:asciiTheme="majorHAnsi" w:hAnsiTheme="majorHAnsi" w:cstheme="majorHAnsi"/>
          <w:b/>
          <w:bCs/>
          <w:sz w:val="32"/>
          <w:szCs w:val="32"/>
          <w:lang w:bidi="fr-FR"/>
        </w:rPr>
        <w:t>Photos souvenirs de la fête</w:t>
      </w:r>
      <w:r w:rsidR="00B61EC9">
        <w:rPr>
          <w:lang w:bidi="fr-FR"/>
        </w:rPr>
        <w:t xml:space="preserve"> </w:t>
      </w:r>
    </w:p>
    <w:p w14:paraId="2E19ECDA" w14:textId="77777777" w:rsidR="001F10E1" w:rsidRDefault="00503E0C" w:rsidP="00F05E2C">
      <w:pPr>
        <w:pStyle w:val="Corpsdubulletin"/>
        <w:rPr>
          <w:noProof/>
          <w:lang w:bidi="fr-FR"/>
        </w:rPr>
      </w:pPr>
      <w:r>
        <w:rPr>
          <w:noProof/>
          <w:lang w:bidi="fr-FR"/>
        </w:rPr>
        <w:drawing>
          <wp:inline distT="0" distB="0" distL="0" distR="0" wp14:anchorId="0C1ED221" wp14:editId="33FE0ABA">
            <wp:extent cx="1787525" cy="1340734"/>
            <wp:effectExtent l="0" t="0" r="317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366" cy="136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F61DE" w14:textId="3A19528E" w:rsidR="001F10E1" w:rsidRDefault="00565DE2" w:rsidP="00F05E2C">
      <w:pPr>
        <w:pStyle w:val="Corpsdubulletin"/>
        <w:rPr>
          <w:noProof/>
          <w:lang w:bidi="fr-FR"/>
        </w:rPr>
      </w:pPr>
      <w:r w:rsidRPr="00565DE2">
        <w:rPr>
          <w:noProof/>
          <w:lang w:bidi="fr-FR"/>
        </w:rPr>
        <w:t xml:space="preserve"> </w:t>
      </w:r>
      <w:r>
        <w:rPr>
          <w:noProof/>
          <w:lang w:bidi="fr-FR"/>
        </w:rPr>
        <w:drawing>
          <wp:inline distT="0" distB="0" distL="0" distR="0" wp14:anchorId="039F443F" wp14:editId="277CDCD5">
            <wp:extent cx="1760230" cy="1320262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892" cy="13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EA9">
        <w:rPr>
          <w:noProof/>
          <w:lang w:bidi="fr-FR"/>
        </w:rPr>
        <w:t xml:space="preserve"> </w:t>
      </w:r>
    </w:p>
    <w:p w14:paraId="22BE4C8B" w14:textId="0833BD5A" w:rsidR="001F10E1" w:rsidRDefault="001F10E1" w:rsidP="00F05E2C">
      <w:pPr>
        <w:pStyle w:val="Corpsdubulletin"/>
        <w:rPr>
          <w:noProof/>
          <w:lang w:bidi="fr-FR"/>
        </w:rPr>
      </w:pPr>
      <w:r>
        <w:rPr>
          <w:noProof/>
          <w:lang w:bidi="fr-FR"/>
        </w:rPr>
        <w:drawing>
          <wp:inline distT="0" distB="0" distL="0" distR="0" wp14:anchorId="43F3E84F" wp14:editId="1878BCFD">
            <wp:extent cx="1787515" cy="1340730"/>
            <wp:effectExtent l="0" t="0" r="381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118" cy="137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C180" w14:textId="33A02BD5" w:rsidR="00164876" w:rsidRDefault="00565DE2" w:rsidP="00F05E2C">
      <w:pPr>
        <w:pStyle w:val="Corpsdubulletin"/>
        <w:rPr>
          <w:noProof/>
          <w:lang w:bidi="fr-FR"/>
        </w:rPr>
      </w:pPr>
      <w:r>
        <w:rPr>
          <w:noProof/>
          <w:lang w:bidi="fr-FR"/>
        </w:rPr>
        <w:drawing>
          <wp:inline distT="0" distB="0" distL="0" distR="0" wp14:anchorId="447EC0DB" wp14:editId="04D0E295">
            <wp:extent cx="1845729" cy="914400"/>
            <wp:effectExtent l="0" t="0" r="254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177" cy="95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924A" w14:textId="77777777" w:rsidR="00D056C6" w:rsidRDefault="00D056C6" w:rsidP="00F05E2C">
      <w:pPr>
        <w:pStyle w:val="Corpsdubulletin"/>
        <w:rPr>
          <w:noProof/>
          <w:lang w:bidi="fr-FR"/>
        </w:rPr>
      </w:pPr>
    </w:p>
    <w:p w14:paraId="1EE2DC4B" w14:textId="7A0E6902" w:rsidR="00B61EC9" w:rsidRDefault="00D056C6" w:rsidP="00F05E2C">
      <w:pPr>
        <w:pStyle w:val="Corpsdubulletin"/>
        <w:rPr>
          <w:noProof/>
          <w:lang w:bidi="fr-FR"/>
        </w:rPr>
      </w:pPr>
      <w:r>
        <w:rPr>
          <w:noProof/>
          <w:lang w:bidi="fr-FR"/>
        </w:rPr>
        <w:drawing>
          <wp:inline distT="0" distB="0" distL="0" distR="0" wp14:anchorId="15DF5948" wp14:editId="3470D3D5">
            <wp:extent cx="1787857" cy="1340984"/>
            <wp:effectExtent l="0" t="0" r="317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577" cy="13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21DD0" w14:textId="78FE3C61" w:rsidR="00A05D57" w:rsidRDefault="003C63EB" w:rsidP="00F05E2C">
      <w:pPr>
        <w:pStyle w:val="Corpsdubulletin"/>
        <w:rPr>
          <w:noProof/>
          <w:lang w:bidi="fr-FR"/>
        </w:rPr>
      </w:pPr>
      <w:hyperlink r:id="rId21" w:history="1">
        <w:r w:rsidR="00865E01" w:rsidRPr="002B752E">
          <w:rPr>
            <w:rStyle w:val="Lienhypertexte"/>
            <w:noProof/>
            <w:lang w:bidi="fr-FR"/>
          </w:rPr>
          <w:t>www.languevoisinquiquery.fr</w:t>
        </w:r>
      </w:hyperlink>
    </w:p>
    <w:p w14:paraId="2386F9DE" w14:textId="77777777" w:rsidR="00865E01" w:rsidRDefault="00865E01" w:rsidP="00F05E2C">
      <w:pPr>
        <w:pStyle w:val="Corpsdubulletin"/>
        <w:rPr>
          <w:noProof/>
          <w:lang w:bidi="fr-FR"/>
        </w:rPr>
      </w:pPr>
    </w:p>
    <w:p w14:paraId="7BCE16BB" w14:textId="77777777" w:rsidR="008E092E" w:rsidRDefault="008E092E" w:rsidP="00F05E2C">
      <w:pPr>
        <w:pStyle w:val="Corpsdubulletin"/>
        <w:rPr>
          <w:noProof/>
          <w:lang w:bidi="fr-FR"/>
        </w:rPr>
      </w:pPr>
    </w:p>
    <w:p w14:paraId="4A490EB9" w14:textId="77777777" w:rsidR="008E092E" w:rsidRDefault="008E092E" w:rsidP="00F05E2C">
      <w:pPr>
        <w:pStyle w:val="Corpsdubulletin"/>
        <w:rPr>
          <w:noProof/>
          <w:lang w:bidi="fr-FR"/>
        </w:rPr>
      </w:pPr>
    </w:p>
    <w:p w14:paraId="32530E6A" w14:textId="77777777" w:rsidR="008E092E" w:rsidRDefault="008E092E" w:rsidP="00F05E2C">
      <w:pPr>
        <w:pStyle w:val="Corpsdubulletin"/>
        <w:rPr>
          <w:noProof/>
          <w:lang w:bidi="fr-FR"/>
        </w:rPr>
      </w:pPr>
    </w:p>
    <w:p w14:paraId="64C2ABD0" w14:textId="77777777" w:rsidR="00B61EC9" w:rsidRDefault="00B61EC9" w:rsidP="00F05E2C">
      <w:pPr>
        <w:pStyle w:val="Corpsdubulletin"/>
        <w:rPr>
          <w:lang w:bidi="fr-FR"/>
        </w:rPr>
      </w:pPr>
    </w:p>
    <w:p w14:paraId="0EDCEE84" w14:textId="77777777" w:rsidR="00DC18A5" w:rsidRDefault="0032058F" w:rsidP="00F05E2C">
      <w:pPr>
        <w:pStyle w:val="Corpsdubulletin"/>
      </w:pPr>
      <w:r>
        <w:t xml:space="preserve"> </w:t>
      </w:r>
    </w:p>
    <w:p w14:paraId="22BA6ABA" w14:textId="77777777" w:rsidR="00DC18A5" w:rsidRDefault="00DC18A5" w:rsidP="00F05E2C">
      <w:pPr>
        <w:pStyle w:val="Corpsdubulletin"/>
      </w:pPr>
    </w:p>
    <w:p w14:paraId="18242254" w14:textId="77777777" w:rsidR="00D66C3E" w:rsidRDefault="00D66C3E" w:rsidP="00F05E2C">
      <w:pPr>
        <w:pStyle w:val="Corpsdubulletin"/>
      </w:pPr>
    </w:p>
    <w:p w14:paraId="03A21779" w14:textId="77777777" w:rsidR="00D66C3E" w:rsidRDefault="00D66C3E" w:rsidP="00F05E2C">
      <w:pPr>
        <w:pStyle w:val="Corpsdubulletin"/>
      </w:pPr>
    </w:p>
    <w:p w14:paraId="377E6060" w14:textId="77777777" w:rsidR="00D66C3E" w:rsidRDefault="00D66C3E" w:rsidP="00F05E2C">
      <w:pPr>
        <w:pStyle w:val="Corpsdubulletin"/>
      </w:pPr>
    </w:p>
    <w:p w14:paraId="1E124BE6" w14:textId="77777777" w:rsidR="009E5DF2" w:rsidRDefault="009E5DF2" w:rsidP="00F05E2C">
      <w:pPr>
        <w:pStyle w:val="Corpsdubulletin"/>
      </w:pPr>
    </w:p>
    <w:p w14:paraId="107F0D5D" w14:textId="19109577" w:rsidR="009E5DF2" w:rsidRPr="000A54B0" w:rsidRDefault="009E5DF2" w:rsidP="009E5DF2">
      <w:pPr>
        <w:pStyle w:val="Corpsdubulletin"/>
      </w:pPr>
    </w:p>
    <w:sectPr w:rsidR="009E5DF2" w:rsidRPr="000A54B0" w:rsidSect="00193992">
      <w:type w:val="continuous"/>
      <w:pgSz w:w="11906" w:h="16838" w:code="9"/>
      <w:pgMar w:top="720" w:right="720" w:bottom="720" w:left="720" w:header="720" w:footer="720" w:gutter="0"/>
      <w:cols w:num="2" w:space="1834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2229A" w14:textId="77777777" w:rsidR="007C5AB5" w:rsidRDefault="007C5AB5" w:rsidP="00F31BC3">
      <w:r>
        <w:separator/>
      </w:r>
    </w:p>
  </w:endnote>
  <w:endnote w:type="continuationSeparator" w:id="0">
    <w:p w14:paraId="39194EE4" w14:textId="77777777" w:rsidR="007C5AB5" w:rsidRDefault="007C5AB5" w:rsidP="00F31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DokChampa"/>
    <w:charset w:val="00"/>
    <w:family w:val="auto"/>
    <w:pitch w:val="variable"/>
    <w:sig w:usb0="03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67D40" w14:textId="77777777" w:rsidR="007C5AB5" w:rsidRDefault="007C5AB5" w:rsidP="00F31BC3">
      <w:r>
        <w:separator/>
      </w:r>
    </w:p>
  </w:footnote>
  <w:footnote w:type="continuationSeparator" w:id="0">
    <w:p w14:paraId="630D9839" w14:textId="77777777" w:rsidR="007C5AB5" w:rsidRDefault="007C5AB5" w:rsidP="00F31B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hideSpellingErrors/>
  <w:hideGrammaticalError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692"/>
    <w:rsid w:val="0000112E"/>
    <w:rsid w:val="00010335"/>
    <w:rsid w:val="00011300"/>
    <w:rsid w:val="000124DA"/>
    <w:rsid w:val="00016CE3"/>
    <w:rsid w:val="00030527"/>
    <w:rsid w:val="0003497D"/>
    <w:rsid w:val="00045292"/>
    <w:rsid w:val="0005642F"/>
    <w:rsid w:val="00087E79"/>
    <w:rsid w:val="000A1DD9"/>
    <w:rsid w:val="000A54B0"/>
    <w:rsid w:val="000A7E96"/>
    <w:rsid w:val="000C0485"/>
    <w:rsid w:val="000D3907"/>
    <w:rsid w:val="000D4E39"/>
    <w:rsid w:val="00111267"/>
    <w:rsid w:val="00111BAC"/>
    <w:rsid w:val="00112082"/>
    <w:rsid w:val="001149B1"/>
    <w:rsid w:val="00122692"/>
    <w:rsid w:val="00135145"/>
    <w:rsid w:val="00146C3C"/>
    <w:rsid w:val="00164876"/>
    <w:rsid w:val="0017385F"/>
    <w:rsid w:val="00193992"/>
    <w:rsid w:val="001A1E52"/>
    <w:rsid w:val="001C4509"/>
    <w:rsid w:val="001C7C78"/>
    <w:rsid w:val="001D14B7"/>
    <w:rsid w:val="001D630C"/>
    <w:rsid w:val="001E4B98"/>
    <w:rsid w:val="001F10E1"/>
    <w:rsid w:val="00225B6A"/>
    <w:rsid w:val="002467FA"/>
    <w:rsid w:val="00270090"/>
    <w:rsid w:val="002737A0"/>
    <w:rsid w:val="00280058"/>
    <w:rsid w:val="00285120"/>
    <w:rsid w:val="00292D53"/>
    <w:rsid w:val="00296A1F"/>
    <w:rsid w:val="002A1A74"/>
    <w:rsid w:val="002C060B"/>
    <w:rsid w:val="002D0702"/>
    <w:rsid w:val="002F5693"/>
    <w:rsid w:val="003142F1"/>
    <w:rsid w:val="0031769F"/>
    <w:rsid w:val="0032058F"/>
    <w:rsid w:val="00322035"/>
    <w:rsid w:val="003329CE"/>
    <w:rsid w:val="003343F9"/>
    <w:rsid w:val="00345B24"/>
    <w:rsid w:val="00350A64"/>
    <w:rsid w:val="00356C7C"/>
    <w:rsid w:val="00387D24"/>
    <w:rsid w:val="003A192F"/>
    <w:rsid w:val="003A390C"/>
    <w:rsid w:val="003A66FA"/>
    <w:rsid w:val="003B57E6"/>
    <w:rsid w:val="003C63EB"/>
    <w:rsid w:val="003D2C4A"/>
    <w:rsid w:val="003E564B"/>
    <w:rsid w:val="003F5DD2"/>
    <w:rsid w:val="00422B18"/>
    <w:rsid w:val="00472988"/>
    <w:rsid w:val="0047735C"/>
    <w:rsid w:val="004A3A9D"/>
    <w:rsid w:val="004A7A88"/>
    <w:rsid w:val="004B4B77"/>
    <w:rsid w:val="004B5969"/>
    <w:rsid w:val="00503E0C"/>
    <w:rsid w:val="005301DF"/>
    <w:rsid w:val="00533DF6"/>
    <w:rsid w:val="005569B0"/>
    <w:rsid w:val="00563295"/>
    <w:rsid w:val="00565DE2"/>
    <w:rsid w:val="00581847"/>
    <w:rsid w:val="00583269"/>
    <w:rsid w:val="005B4E2A"/>
    <w:rsid w:val="005C7C0D"/>
    <w:rsid w:val="005E2505"/>
    <w:rsid w:val="00603DFC"/>
    <w:rsid w:val="0062611A"/>
    <w:rsid w:val="00642966"/>
    <w:rsid w:val="00655312"/>
    <w:rsid w:val="006637EA"/>
    <w:rsid w:val="00666674"/>
    <w:rsid w:val="00687E52"/>
    <w:rsid w:val="00690073"/>
    <w:rsid w:val="0069673B"/>
    <w:rsid w:val="006B091A"/>
    <w:rsid w:val="006B4E72"/>
    <w:rsid w:val="006B5EDA"/>
    <w:rsid w:val="006B75D8"/>
    <w:rsid w:val="006C0E09"/>
    <w:rsid w:val="006D49E7"/>
    <w:rsid w:val="006E2CDB"/>
    <w:rsid w:val="006E6C13"/>
    <w:rsid w:val="006F77B7"/>
    <w:rsid w:val="007071A8"/>
    <w:rsid w:val="007071F8"/>
    <w:rsid w:val="00707C14"/>
    <w:rsid w:val="00712F84"/>
    <w:rsid w:val="00717272"/>
    <w:rsid w:val="00720FD7"/>
    <w:rsid w:val="00723DF2"/>
    <w:rsid w:val="007253BF"/>
    <w:rsid w:val="00751B19"/>
    <w:rsid w:val="00760E4B"/>
    <w:rsid w:val="0076640C"/>
    <w:rsid w:val="00767C60"/>
    <w:rsid w:val="00777F52"/>
    <w:rsid w:val="007A0A2C"/>
    <w:rsid w:val="007B3ABE"/>
    <w:rsid w:val="007C5AB5"/>
    <w:rsid w:val="007D1701"/>
    <w:rsid w:val="007D5B73"/>
    <w:rsid w:val="007D5CBF"/>
    <w:rsid w:val="007E00BE"/>
    <w:rsid w:val="007E1AA5"/>
    <w:rsid w:val="007E759F"/>
    <w:rsid w:val="007F32CA"/>
    <w:rsid w:val="007F5F9D"/>
    <w:rsid w:val="008004F4"/>
    <w:rsid w:val="00803D20"/>
    <w:rsid w:val="00821526"/>
    <w:rsid w:val="0082470D"/>
    <w:rsid w:val="00825215"/>
    <w:rsid w:val="00846641"/>
    <w:rsid w:val="008560D9"/>
    <w:rsid w:val="00865E01"/>
    <w:rsid w:val="00882A5B"/>
    <w:rsid w:val="00884ACC"/>
    <w:rsid w:val="00893390"/>
    <w:rsid w:val="0089455A"/>
    <w:rsid w:val="008A357D"/>
    <w:rsid w:val="008B1140"/>
    <w:rsid w:val="008B74AD"/>
    <w:rsid w:val="008C5CA9"/>
    <w:rsid w:val="008E092E"/>
    <w:rsid w:val="008E1139"/>
    <w:rsid w:val="008E1950"/>
    <w:rsid w:val="008E1D92"/>
    <w:rsid w:val="008F051F"/>
    <w:rsid w:val="008F6DAB"/>
    <w:rsid w:val="009039FD"/>
    <w:rsid w:val="00912DB4"/>
    <w:rsid w:val="009140E9"/>
    <w:rsid w:val="00923A98"/>
    <w:rsid w:val="00935767"/>
    <w:rsid w:val="00937710"/>
    <w:rsid w:val="00940382"/>
    <w:rsid w:val="00944B4D"/>
    <w:rsid w:val="00963240"/>
    <w:rsid w:val="00966F33"/>
    <w:rsid w:val="00982299"/>
    <w:rsid w:val="009B75CD"/>
    <w:rsid w:val="009C2265"/>
    <w:rsid w:val="009D3CC3"/>
    <w:rsid w:val="009D78D2"/>
    <w:rsid w:val="009E049D"/>
    <w:rsid w:val="009E2E6F"/>
    <w:rsid w:val="009E5DF2"/>
    <w:rsid w:val="009E7EA8"/>
    <w:rsid w:val="00A05D57"/>
    <w:rsid w:val="00A20F7E"/>
    <w:rsid w:val="00A22B78"/>
    <w:rsid w:val="00A51AAD"/>
    <w:rsid w:val="00A7114C"/>
    <w:rsid w:val="00A72F2F"/>
    <w:rsid w:val="00A81D13"/>
    <w:rsid w:val="00A82709"/>
    <w:rsid w:val="00A872DA"/>
    <w:rsid w:val="00AE7191"/>
    <w:rsid w:val="00AF23CA"/>
    <w:rsid w:val="00AF4491"/>
    <w:rsid w:val="00AF5151"/>
    <w:rsid w:val="00B033EF"/>
    <w:rsid w:val="00B220EC"/>
    <w:rsid w:val="00B26FD7"/>
    <w:rsid w:val="00B3143A"/>
    <w:rsid w:val="00B37F10"/>
    <w:rsid w:val="00B56A3A"/>
    <w:rsid w:val="00B61EC9"/>
    <w:rsid w:val="00B779EA"/>
    <w:rsid w:val="00B77C12"/>
    <w:rsid w:val="00B879AC"/>
    <w:rsid w:val="00B90014"/>
    <w:rsid w:val="00BB377A"/>
    <w:rsid w:val="00BC5F2F"/>
    <w:rsid w:val="00C20508"/>
    <w:rsid w:val="00C213EC"/>
    <w:rsid w:val="00C4430D"/>
    <w:rsid w:val="00C451D3"/>
    <w:rsid w:val="00C54D21"/>
    <w:rsid w:val="00C66E73"/>
    <w:rsid w:val="00C66F32"/>
    <w:rsid w:val="00C820EC"/>
    <w:rsid w:val="00CA3E63"/>
    <w:rsid w:val="00CD3DE8"/>
    <w:rsid w:val="00CD56C1"/>
    <w:rsid w:val="00CD7F89"/>
    <w:rsid w:val="00CE13D6"/>
    <w:rsid w:val="00CF0FA4"/>
    <w:rsid w:val="00D0016F"/>
    <w:rsid w:val="00D014E1"/>
    <w:rsid w:val="00D0377F"/>
    <w:rsid w:val="00D056C6"/>
    <w:rsid w:val="00D0780E"/>
    <w:rsid w:val="00D1453D"/>
    <w:rsid w:val="00D23073"/>
    <w:rsid w:val="00D36403"/>
    <w:rsid w:val="00D469A3"/>
    <w:rsid w:val="00D61EDA"/>
    <w:rsid w:val="00D66C3E"/>
    <w:rsid w:val="00D735BD"/>
    <w:rsid w:val="00D7738A"/>
    <w:rsid w:val="00D77D61"/>
    <w:rsid w:val="00D936E7"/>
    <w:rsid w:val="00DB7EA9"/>
    <w:rsid w:val="00DC18A5"/>
    <w:rsid w:val="00DD515F"/>
    <w:rsid w:val="00DE2EB2"/>
    <w:rsid w:val="00DF4F0D"/>
    <w:rsid w:val="00E023B5"/>
    <w:rsid w:val="00E0247E"/>
    <w:rsid w:val="00E102F8"/>
    <w:rsid w:val="00E33169"/>
    <w:rsid w:val="00E61A95"/>
    <w:rsid w:val="00E6528C"/>
    <w:rsid w:val="00E9793E"/>
    <w:rsid w:val="00E97D0F"/>
    <w:rsid w:val="00EB1459"/>
    <w:rsid w:val="00EC6A3E"/>
    <w:rsid w:val="00EF5B46"/>
    <w:rsid w:val="00EF5F19"/>
    <w:rsid w:val="00EF6910"/>
    <w:rsid w:val="00F05E2C"/>
    <w:rsid w:val="00F31BC3"/>
    <w:rsid w:val="00F42B47"/>
    <w:rsid w:val="00F52CD1"/>
    <w:rsid w:val="00F7274D"/>
    <w:rsid w:val="00F77E68"/>
    <w:rsid w:val="00F95333"/>
    <w:rsid w:val="00FA003A"/>
    <w:rsid w:val="00FA0C58"/>
    <w:rsid w:val="00FA11BE"/>
    <w:rsid w:val="00FA1911"/>
    <w:rsid w:val="00FA5997"/>
    <w:rsid w:val="00FB2F96"/>
    <w:rsid w:val="00FC2ED6"/>
    <w:rsid w:val="00FC4E74"/>
    <w:rsid w:val="00FC7768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07AD104"/>
  <w15:docId w15:val="{F9174A75-FE50-4AB2-979B-4757BB6B7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149B1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tredubulletin">
    <w:name w:val="Titre du bulletin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Sous-titredubulletin">
    <w:name w:val="Sous-titre du bulletin"/>
    <w:basedOn w:val="Normal"/>
    <w:qFormat/>
    <w:rsid w:val="001149B1"/>
    <w:rPr>
      <w:color w:val="FFFFFF" w:themeColor="background1"/>
      <w:sz w:val="26"/>
    </w:rPr>
  </w:style>
  <w:style w:type="paragraph" w:customStyle="1" w:styleId="Titredubulletin0">
    <w:name w:val="Titre du bulletin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Corpsdubulletin">
    <w:name w:val="Corps du bulletin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Texteenblanc">
    <w:name w:val="Texte en blanc"/>
    <w:basedOn w:val="Normal"/>
    <w:qFormat/>
    <w:rsid w:val="00D014E1"/>
    <w:rPr>
      <w:color w:val="FFFFFF" w:themeColor="background1"/>
      <w:sz w:val="20"/>
    </w:rPr>
  </w:style>
  <w:style w:type="paragraph" w:customStyle="1" w:styleId="Nomdelasocit">
    <w:name w:val="Nom de la société"/>
    <w:basedOn w:val="Titredubulletin"/>
    <w:qFormat/>
    <w:rsid w:val="003B57E6"/>
    <w:rPr>
      <w:sz w:val="52"/>
      <w:szCs w:val="52"/>
    </w:rPr>
  </w:style>
  <w:style w:type="paragraph" w:customStyle="1" w:styleId="Datedubulletin">
    <w:name w:val="Date du bulletin"/>
    <w:basedOn w:val="Texteenblanc"/>
    <w:qFormat/>
    <w:rsid w:val="00FA5997"/>
    <w:pPr>
      <w:jc w:val="right"/>
    </w:pPr>
  </w:style>
  <w:style w:type="paragraph" w:customStyle="1" w:styleId="Petitscaractres">
    <w:name w:val="Petits caractères"/>
    <w:basedOn w:val="Corpsdubulletin"/>
    <w:qFormat/>
    <w:rsid w:val="006D49E7"/>
    <w:pPr>
      <w:jc w:val="right"/>
    </w:pPr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31BC3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31BC3"/>
    <w:rPr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9357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357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35767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357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35767"/>
    <w:rPr>
      <w:b/>
      <w:bCs/>
    </w:rPr>
  </w:style>
  <w:style w:type="character" w:styleId="Lienhypertexte">
    <w:name w:val="Hyperlink"/>
    <w:basedOn w:val="Policepardfaut"/>
    <w:uiPriority w:val="99"/>
    <w:unhideWhenUsed/>
    <w:rsid w:val="008F051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F05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yperlink" Target="http://www.languevoisinquiquery.fr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mairie.languevoisin@orange.fr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Templates\Bulletin%20d&#8217;informations%20hebdomadai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3576A8B2855447EAD6CEB5998B21C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5C87DE-6432-4CE6-831F-F3D4A63EE5AD}"/>
      </w:docPartPr>
      <w:docPartBody>
        <w:p w:rsidR="00D777E0" w:rsidRDefault="00424E83">
          <w:pPr>
            <w:pStyle w:val="E3576A8B2855447EAD6CEB5998B21C2E"/>
          </w:pPr>
          <w:r w:rsidRPr="00C12127">
            <w:rPr>
              <w:rStyle w:val="Textedelespacerserv"/>
              <w:lang w:bidi="fr-FR"/>
            </w:rPr>
            <w:t>Cliquez ici pour entrer du texte.</w:t>
          </w:r>
        </w:p>
      </w:docPartBody>
    </w:docPart>
    <w:docPart>
      <w:docPartPr>
        <w:name w:val="D2E47162FCA9431CABF491DBFDDD91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1AE41E-1EF9-4CF2-A415-E78E4C8167E5}"/>
      </w:docPartPr>
      <w:docPartBody>
        <w:p w:rsidR="00424E83" w:rsidRDefault="00D777E0" w:rsidP="00D777E0">
          <w:pPr>
            <w:pStyle w:val="D2E47162FCA9431CABF491DBFDDD9163"/>
          </w:pPr>
          <w:r w:rsidRPr="00C12127">
            <w:rPr>
              <w:rStyle w:val="Textedelespacerserv"/>
              <w:lang w:bidi="fr-FR"/>
            </w:rPr>
            <w:t>Cliquez ici pour entrer du texte.</w:t>
          </w:r>
        </w:p>
      </w:docPartBody>
    </w:docPart>
    <w:docPart>
      <w:docPartPr>
        <w:name w:val="95220A6279E5437B819D23E7A2B817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0E690E-F6D8-466F-8A7D-44B5920E5753}"/>
      </w:docPartPr>
      <w:docPartBody>
        <w:p w:rsidR="00424E83" w:rsidRDefault="00D777E0" w:rsidP="00D777E0">
          <w:pPr>
            <w:pStyle w:val="95220A6279E5437B819D23E7A2B817B1"/>
          </w:pPr>
          <w:r w:rsidRPr="00C12127">
            <w:rPr>
              <w:rStyle w:val="Textedelespacerserv"/>
              <w:lang w:bidi="fr-FR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DokChampa"/>
    <w:charset w:val="00"/>
    <w:family w:val="auto"/>
    <w:pitch w:val="variable"/>
    <w:sig w:usb0="03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081"/>
    <w:rsid w:val="00424E83"/>
    <w:rsid w:val="008F4E29"/>
    <w:rsid w:val="00CD44D7"/>
    <w:rsid w:val="00D777E0"/>
    <w:rsid w:val="00FB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777E0"/>
    <w:rPr>
      <w:color w:val="808080"/>
    </w:rPr>
  </w:style>
  <w:style w:type="paragraph" w:customStyle="1" w:styleId="E3576A8B2855447EAD6CEB5998B21C2E">
    <w:name w:val="E3576A8B2855447EAD6CEB5998B21C2E"/>
  </w:style>
  <w:style w:type="paragraph" w:customStyle="1" w:styleId="D2E47162FCA9431CABF491DBFDDD9163">
    <w:name w:val="D2E47162FCA9431CABF491DBFDDD9163"/>
    <w:rsid w:val="00D777E0"/>
  </w:style>
  <w:style w:type="paragraph" w:customStyle="1" w:styleId="95220A6279E5437B819D23E7A2B817B1">
    <w:name w:val="95220A6279E5437B819D23E7A2B817B1"/>
    <w:rsid w:val="00D777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2009-05-30T21:55:59+00:00</AssetStart>
    <PublishStatusLookup xmlns="4873beb7-5857-4685-be1f-d57550cc96cc">
      <Value>273741</Value>
      <Value>1305776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Newsletter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TP010336027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261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Newsletter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144889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B2C0EFFE-5BE7-4130-9C53-D29472463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C99B08-BE23-4590-B409-C15D4A6D6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d’informations hebdomadaire</Template>
  <TotalTime>1</TotalTime>
  <Pages>3</Pages>
  <Words>476</Words>
  <Characters>2621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Newsletter</vt:lpstr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Dumontier bertrand</cp:lastModifiedBy>
  <cp:revision>2</cp:revision>
  <cp:lastPrinted>2022-08-11T17:15:00Z</cp:lastPrinted>
  <dcterms:created xsi:type="dcterms:W3CDTF">2022-09-14T17:00:00Z</dcterms:created>
  <dcterms:modified xsi:type="dcterms:W3CDTF">2022-09-14T17:00:00Z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