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3A8E5" w14:textId="5C2FC378" w:rsidR="0082470D" w:rsidRPr="000A54B0" w:rsidRDefault="007708FC">
      <w:r w:rsidRPr="000A54B0">
        <w:rPr>
          <w:rFonts w:ascii="Arial" w:eastAsia="Arial" w:hAnsi="Arial" w:cs="Arial"/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F5AFDE" wp14:editId="76590DBA">
                <wp:simplePos x="0" y="0"/>
                <wp:positionH relativeFrom="page">
                  <wp:posOffset>-40640</wp:posOffset>
                </wp:positionH>
                <wp:positionV relativeFrom="page">
                  <wp:posOffset>0</wp:posOffset>
                </wp:positionV>
                <wp:extent cx="8001000" cy="45719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21549" y="9127"/>
                    <wp:lineTo x="21549" y="0"/>
                    <wp:lineTo x="0" y="0"/>
                  </wp:wrapPolygon>
                </wp:wrapTight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457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D18799" w14:textId="7C573C23" w:rsidR="0000112E" w:rsidRPr="00F31BC3" w:rsidRDefault="008E0ACA" w:rsidP="003A39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5AFDE" id="Rectangle 18" o:spid="_x0000_s1026" style="position:absolute;margin-left:-3.2pt;margin-top:0;width:630pt;height:3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" fillcolor="#205867 [1608]" stroked="f" strokecolor="#4a7ebb" strokeweight="1.5pt">
                <v:shadow opacity="22938f" offset="0"/>
                <v:textbox inset=",7.2pt,,7.2pt">
                  <w:txbxContent>
                    <w:p w14:paraId="2DD18799" w14:textId="7C573C23" w:rsidR="0000112E" w:rsidRPr="00F31BC3" w:rsidRDefault="008E0ACA" w:rsidP="003A390C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Pr="000A54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998EC2" wp14:editId="24EA6505">
                <wp:simplePos x="0" y="0"/>
                <wp:positionH relativeFrom="page">
                  <wp:posOffset>-284480</wp:posOffset>
                </wp:positionH>
                <wp:positionV relativeFrom="page">
                  <wp:posOffset>-243840</wp:posOffset>
                </wp:positionV>
                <wp:extent cx="10709275" cy="2930525"/>
                <wp:effectExtent l="0" t="0" r="0" b="3175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9275" cy="293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4575A" w14:textId="77777777" w:rsidR="006E6C13" w:rsidRDefault="006B4E72" w:rsidP="00533DF6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left="851" w:right="4815"/>
                            </w:pPr>
                            <w:r>
                              <w:t xml:space="preserve">                     </w:t>
                            </w:r>
                          </w:p>
                          <w:p w14:paraId="0CC85290" w14:textId="77777777" w:rsidR="00937710" w:rsidRDefault="00937710" w:rsidP="003A192F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right="4815"/>
                            </w:pPr>
                          </w:p>
                          <w:p w14:paraId="54DEFBA5" w14:textId="239CD7F4" w:rsidR="007708FC" w:rsidRDefault="006B4E72" w:rsidP="003A192F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right="4815"/>
                            </w:pPr>
                            <w:r>
                              <w:t xml:space="preserve">         </w:t>
                            </w:r>
                            <w:r w:rsidR="007708FC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7708FC">
                              <w:rPr>
                                <w:noProof/>
                              </w:rPr>
                              <w:drawing>
                                <wp:inline distT="0" distB="0" distL="0" distR="0" wp14:anchorId="14DF4D95" wp14:editId="5E9CBEE4">
                                  <wp:extent cx="1781175" cy="1180996"/>
                                  <wp:effectExtent l="0" t="0" r="0" b="635"/>
                                  <wp:docPr id="8" name="Image 8" descr="Une image contenant extérieur, nature, eau, étang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extérieur, nature, eau, étang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999" cy="1267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8B999" w14:textId="34D8673B" w:rsidR="0000112E" w:rsidRPr="00937710" w:rsidRDefault="007708FC" w:rsidP="003A192F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right="4815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A15D4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Mars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5D4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2023</w:t>
                            </w:r>
                            <w:r w:rsidR="00581847" w:rsidRPr="0093771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n°</w:t>
                            </w:r>
                            <w:r w:rsidR="00A15D4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="006B4E72" w:rsidRPr="0093771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</w:t>
                            </w:r>
                          </w:p>
                          <w:p w14:paraId="3D831DAB" w14:textId="77777777" w:rsidR="00CD7F89" w:rsidRDefault="00CD7F8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98EC2" id="Rectangle 6" o:spid="_x0000_s1027" style="position:absolute;margin-left:-22.4pt;margin-top:-19.2pt;width:843.25pt;height:2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" fillcolor="#205867 [1608]" stroked="f" strokecolor="#4a7ebb" strokeweight="1.5pt">
                <v:shadow opacity="22938f" offset="0"/>
                <v:textbox inset=",7.2pt,,7.2pt">
                  <w:txbxContent>
                    <w:p w14:paraId="5F04575A" w14:textId="77777777" w:rsidR="006E6C13" w:rsidRDefault="006B4E72" w:rsidP="00533DF6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left="851" w:right="4815"/>
                      </w:pPr>
                      <w:r>
                        <w:t xml:space="preserve">                     </w:t>
                      </w:r>
                    </w:p>
                    <w:p w14:paraId="0CC85290" w14:textId="77777777" w:rsidR="00937710" w:rsidRDefault="00937710" w:rsidP="003A192F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right="4815"/>
                      </w:pPr>
                    </w:p>
                    <w:p w14:paraId="54DEFBA5" w14:textId="239CD7F4" w:rsidR="007708FC" w:rsidRDefault="006B4E72" w:rsidP="003A192F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right="4815"/>
                      </w:pPr>
                      <w:r>
                        <w:t xml:space="preserve">         </w:t>
                      </w:r>
                      <w:r w:rsidR="007708FC">
                        <w:t xml:space="preserve">   </w:t>
                      </w:r>
                      <w:r>
                        <w:t xml:space="preserve">  </w:t>
                      </w:r>
                      <w:r w:rsidR="007708FC">
                        <w:rPr>
                          <w:noProof/>
                        </w:rPr>
                        <w:drawing>
                          <wp:inline distT="0" distB="0" distL="0" distR="0" wp14:anchorId="14DF4D95" wp14:editId="5E9CBEE4">
                            <wp:extent cx="1781175" cy="1180996"/>
                            <wp:effectExtent l="0" t="0" r="0" b="635"/>
                            <wp:docPr id="8" name="Image 8" descr="Une image contenant extérieur, nature, eau, étang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extérieur, nature, eau, étang&#10;&#10;Description générée automatiquement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999" cy="1267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8B999" w14:textId="34D8673B" w:rsidR="0000112E" w:rsidRPr="00937710" w:rsidRDefault="007708FC" w:rsidP="003A192F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right="4815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</w:t>
                      </w:r>
                      <w:r w:rsidR="00A15D4E">
                        <w:rPr>
                          <w:color w:val="FFFFFF" w:themeColor="background1"/>
                          <w:sz w:val="40"/>
                          <w:szCs w:val="40"/>
                        </w:rPr>
                        <w:t>Mars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15D4E">
                        <w:rPr>
                          <w:color w:val="FFFFFF" w:themeColor="background1"/>
                          <w:sz w:val="40"/>
                          <w:szCs w:val="40"/>
                        </w:rPr>
                        <w:t>2023</w:t>
                      </w:r>
                      <w:r w:rsidR="00581847" w:rsidRPr="0093771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n°</w:t>
                      </w:r>
                      <w:r w:rsidR="00A15D4E"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="006B4E72" w:rsidRPr="0093771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</w:t>
                      </w:r>
                    </w:p>
                    <w:p w14:paraId="3D831DAB" w14:textId="77777777" w:rsidR="00CD7F89" w:rsidRDefault="00CD7F89"/>
                  </w:txbxContent>
                </v:textbox>
                <w10:wrap anchorx="page" anchory="page"/>
              </v:rect>
            </w:pict>
          </mc:Fallback>
        </mc:AlternateContent>
      </w:r>
      <w:r w:rsidR="002C060B" w:rsidRPr="000A54B0">
        <w:rPr>
          <w:rFonts w:ascii="Lucida Grande" w:eastAsia="Lucida Grande" w:hAnsi="Lucida Grande" w:cs="Lucida Grande"/>
          <w:noProof/>
          <w:color w:val="000000"/>
          <w:sz w:val="22"/>
          <w:szCs w:val="22"/>
          <w:lang w:bidi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F3F9C9" wp14:editId="72671FB2">
                <wp:simplePos x="0" y="0"/>
                <wp:positionH relativeFrom="column">
                  <wp:posOffset>2777319</wp:posOffset>
                </wp:positionH>
                <wp:positionV relativeFrom="paragraph">
                  <wp:posOffset>-1262418</wp:posOffset>
                </wp:positionV>
                <wp:extent cx="6903474" cy="3166281"/>
                <wp:effectExtent l="0" t="0" r="0" b="0"/>
                <wp:wrapNone/>
                <wp:docPr id="16" name="Zone de texte 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474" cy="316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28783080"/>
                              <w:placeholder>
                                <w:docPart w:val="E3576A8B2855447EAD6CEB5998B21C2E"/>
                              </w:placeholder>
                            </w:sdtPr>
                            <w:sdtContent>
                              <w:p w14:paraId="5A55E5C4" w14:textId="77777777" w:rsidR="007E759F" w:rsidRDefault="007E759F" w:rsidP="005B4E2A">
                                <w:pPr>
                                  <w:pStyle w:val="Titredubulletin"/>
                                  <w:ind w:left="709" w:hanging="851"/>
                                </w:pPr>
                              </w:p>
                              <w:p w14:paraId="783BAF43" w14:textId="77777777" w:rsidR="006E6C13" w:rsidRDefault="006E6C13" w:rsidP="005B4E2A">
                                <w:pPr>
                                  <w:pStyle w:val="Titredubulletin"/>
                                  <w:ind w:left="709" w:hanging="851"/>
                                </w:pPr>
                              </w:p>
                              <w:p w14:paraId="438D29E1" w14:textId="77777777" w:rsidR="007708FC" w:rsidRDefault="007708FC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25EDA724" w14:textId="0F51789F" w:rsidR="00122692" w:rsidRDefault="00F42B47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3142F1">
                                  <w:rPr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016CE3" w:rsidRPr="003142F1">
                                  <w:rPr>
                                    <w:sz w:val="96"/>
                                    <w:szCs w:val="96"/>
                                  </w:rPr>
                                  <w:t>A GAZETTE</w:t>
                                </w:r>
                              </w:p>
                              <w:p w14:paraId="057E59AB" w14:textId="1CC53886" w:rsidR="002C060B" w:rsidRPr="00030527" w:rsidRDefault="002C060B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 w:rsidRPr="00030527">
                                  <w:rPr>
                                    <w:sz w:val="40"/>
                                    <w:szCs w:val="40"/>
                                  </w:rPr>
                                  <w:t>de</w:t>
                                </w:r>
                                <w:proofErr w:type="gramEnd"/>
                                <w:r w:rsidRPr="00030527">
                                  <w:rPr>
                                    <w:sz w:val="40"/>
                                    <w:szCs w:val="40"/>
                                  </w:rPr>
                                  <w:t xml:space="preserve"> LANGUEVOISIN Q</w:t>
                                </w:r>
                                <w:r w:rsidR="00030527" w:rsidRPr="00030527">
                                  <w:rPr>
                                    <w:sz w:val="40"/>
                                    <w:szCs w:val="40"/>
                                  </w:rPr>
                                  <w:t>UIQUERY</w:t>
                                </w:r>
                              </w:p>
                              <w:p w14:paraId="31CBB40A" w14:textId="77777777" w:rsidR="002C060B" w:rsidRDefault="002C060B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003B1C9E" w14:textId="77777777" w:rsidR="00CD7F89" w:rsidRDefault="00CD7F89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1774656E" w14:textId="77777777" w:rsidR="00CD7F89" w:rsidRPr="003142F1" w:rsidRDefault="00CD7F89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  <w:lang w:bidi="fr-FR"/>
                                  </w:rPr>
                                </w:pPr>
                              </w:p>
                              <w:p w14:paraId="4F1D694C" w14:textId="3D2140DC" w:rsidR="006B4E72" w:rsidRDefault="00122692" w:rsidP="001149B1">
                                <w:pPr>
                                  <w:pStyle w:val="Titredubulletin"/>
                                </w:pPr>
                                <w:proofErr w:type="gramStart"/>
                                <w:r w:rsidRPr="003142F1">
                                  <w:rPr>
                                    <w:sz w:val="48"/>
                                    <w:szCs w:val="48"/>
                                    <w:lang w:bidi="fr-FR"/>
                                  </w:rPr>
                                  <w:t>de</w:t>
                                </w:r>
                                <w:proofErr w:type="gramEnd"/>
                                <w:r w:rsidRPr="003142F1">
                                  <w:rPr>
                                    <w:sz w:val="48"/>
                                    <w:szCs w:val="48"/>
                                    <w:lang w:bidi="fr-FR"/>
                                  </w:rPr>
                                  <w:t xml:space="preserve"> Languevoisin-Quique</w:t>
                                </w:r>
                                <w:r w:rsidR="00016CE3" w:rsidRPr="003142F1">
                                  <w:rPr>
                                    <w:sz w:val="48"/>
                                    <w:szCs w:val="48"/>
                                    <w:lang w:bidi="fr-FR"/>
                                  </w:rPr>
                                  <w:t>ry</w:t>
                                </w:r>
                                <w:r w:rsidR="006B4E72">
                                  <w:rPr>
                                    <w:sz w:val="40"/>
                                    <w:szCs w:val="40"/>
                                    <w:lang w:bidi="fr-FR"/>
                                  </w:rPr>
                                  <w:t xml:space="preserve">                                          </w:t>
                                </w:r>
                                <w:r w:rsidRPr="00122692">
                                  <w:rPr>
                                    <w:sz w:val="40"/>
                                    <w:szCs w:val="40"/>
                                    <w:lang w:bidi="fr-FR"/>
                                  </w:rPr>
                                  <w:t>r</w:t>
                                </w:r>
                              </w:p>
                            </w:sdtContent>
                          </w:sdt>
                          <w:p w14:paraId="6BB15DCD" w14:textId="73687D0A" w:rsidR="007D1701" w:rsidRPr="00A14C79" w:rsidRDefault="006B4E72" w:rsidP="001149B1">
                            <w:pPr>
                              <w:pStyle w:val="Titredubulletin"/>
                            </w:pPr>
                            <w: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3F9C9" id="_x0000_t202" coordsize="21600,21600" o:spt="202" path="m,l,21600r21600,l21600,xe">
                <v:stroke joinstyle="miter"/>
                <v:path gradientshapeok="t" o:connecttype="rect"/>
              </v:shapetype>
              <v:shape id="Zone de texte 14" o:spid="_x0000_s1028" type="#_x0000_t202" style="position:absolute;margin-left:218.7pt;margin-top:-99.4pt;width:543.6pt;height:24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" filled="f" stroked="f">
                <v:textbox inset=",7.2pt,,7.2pt">
                  <w:txbxContent>
                    <w:sdt>
                      <w:sdtPr>
                        <w:id w:val="228783080"/>
                        <w:placeholder>
                          <w:docPart w:val="E3576A8B2855447EAD6CEB5998B21C2E"/>
                        </w:placeholder>
                      </w:sdtPr>
                      <w:sdtContent>
                        <w:p w14:paraId="5A55E5C4" w14:textId="77777777" w:rsidR="007E759F" w:rsidRDefault="007E759F" w:rsidP="005B4E2A">
                          <w:pPr>
                            <w:pStyle w:val="Titredubulletin"/>
                            <w:ind w:left="709" w:hanging="851"/>
                          </w:pPr>
                        </w:p>
                        <w:p w14:paraId="783BAF43" w14:textId="77777777" w:rsidR="006E6C13" w:rsidRDefault="006E6C13" w:rsidP="005B4E2A">
                          <w:pPr>
                            <w:pStyle w:val="Titredubulletin"/>
                            <w:ind w:left="709" w:hanging="851"/>
                          </w:pPr>
                        </w:p>
                        <w:p w14:paraId="438D29E1" w14:textId="77777777" w:rsidR="007708FC" w:rsidRDefault="007708FC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</w:p>
                        <w:p w14:paraId="25EDA724" w14:textId="0F51789F" w:rsidR="00122692" w:rsidRDefault="00F42B47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  <w:r w:rsidRPr="003142F1">
                            <w:rPr>
                              <w:sz w:val="96"/>
                              <w:szCs w:val="96"/>
                            </w:rPr>
                            <w:t>L</w:t>
                          </w:r>
                          <w:r w:rsidR="00016CE3" w:rsidRPr="003142F1">
                            <w:rPr>
                              <w:sz w:val="96"/>
                              <w:szCs w:val="96"/>
                            </w:rPr>
                            <w:t>A GAZETTE</w:t>
                          </w:r>
                        </w:p>
                        <w:p w14:paraId="057E59AB" w14:textId="1CC53886" w:rsidR="002C060B" w:rsidRPr="00030527" w:rsidRDefault="002C060B" w:rsidP="005B4E2A">
                          <w:pPr>
                            <w:pStyle w:val="Titredubulletin"/>
                            <w:ind w:left="709" w:hanging="851"/>
                            <w:rPr>
                              <w:sz w:val="40"/>
                              <w:szCs w:val="40"/>
                            </w:rPr>
                          </w:pPr>
                          <w:proofErr w:type="gramStart"/>
                          <w:r w:rsidRPr="00030527">
                            <w:rPr>
                              <w:sz w:val="40"/>
                              <w:szCs w:val="40"/>
                            </w:rPr>
                            <w:t>de</w:t>
                          </w:r>
                          <w:proofErr w:type="gramEnd"/>
                          <w:r w:rsidRPr="00030527">
                            <w:rPr>
                              <w:sz w:val="40"/>
                              <w:szCs w:val="40"/>
                            </w:rPr>
                            <w:t xml:space="preserve"> LANGUEVOISIN Q</w:t>
                          </w:r>
                          <w:r w:rsidR="00030527" w:rsidRPr="00030527">
                            <w:rPr>
                              <w:sz w:val="40"/>
                              <w:szCs w:val="40"/>
                            </w:rPr>
                            <w:t>UIQUERY</w:t>
                          </w:r>
                        </w:p>
                        <w:p w14:paraId="31CBB40A" w14:textId="77777777" w:rsidR="002C060B" w:rsidRDefault="002C060B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</w:p>
                        <w:p w14:paraId="003B1C9E" w14:textId="77777777" w:rsidR="00CD7F89" w:rsidRDefault="00CD7F89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</w:p>
                        <w:p w14:paraId="1774656E" w14:textId="77777777" w:rsidR="00CD7F89" w:rsidRPr="003142F1" w:rsidRDefault="00CD7F89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  <w:lang w:bidi="fr-FR"/>
                            </w:rPr>
                          </w:pPr>
                        </w:p>
                        <w:p w14:paraId="4F1D694C" w14:textId="3D2140DC" w:rsidR="006B4E72" w:rsidRDefault="00122692" w:rsidP="001149B1">
                          <w:pPr>
                            <w:pStyle w:val="Titredubulletin"/>
                          </w:pPr>
                          <w:proofErr w:type="gramStart"/>
                          <w:r w:rsidRPr="003142F1">
                            <w:rPr>
                              <w:sz w:val="48"/>
                              <w:szCs w:val="48"/>
                              <w:lang w:bidi="fr-FR"/>
                            </w:rPr>
                            <w:t>de</w:t>
                          </w:r>
                          <w:proofErr w:type="gramEnd"/>
                          <w:r w:rsidRPr="003142F1">
                            <w:rPr>
                              <w:sz w:val="48"/>
                              <w:szCs w:val="48"/>
                              <w:lang w:bidi="fr-FR"/>
                            </w:rPr>
                            <w:t xml:space="preserve"> Languevoisin-Quique</w:t>
                          </w:r>
                          <w:r w:rsidR="00016CE3" w:rsidRPr="003142F1">
                            <w:rPr>
                              <w:sz w:val="48"/>
                              <w:szCs w:val="48"/>
                              <w:lang w:bidi="fr-FR"/>
                            </w:rPr>
                            <w:t>ry</w:t>
                          </w:r>
                          <w:r w:rsidR="006B4E72">
                            <w:rPr>
                              <w:sz w:val="40"/>
                              <w:szCs w:val="40"/>
                              <w:lang w:bidi="fr-FR"/>
                            </w:rPr>
                            <w:t xml:space="preserve">                                          </w:t>
                          </w:r>
                          <w:r w:rsidRPr="00122692">
                            <w:rPr>
                              <w:sz w:val="40"/>
                              <w:szCs w:val="40"/>
                              <w:lang w:bidi="fr-FR"/>
                            </w:rPr>
                            <w:t>r</w:t>
                          </w:r>
                        </w:p>
                      </w:sdtContent>
                    </w:sdt>
                    <w:p w14:paraId="6BB15DCD" w14:textId="73687D0A" w:rsidR="007D1701" w:rsidRPr="00A14C79" w:rsidRDefault="006B4E72" w:rsidP="001149B1">
                      <w:pPr>
                        <w:pStyle w:val="Titredubulletin"/>
                      </w:pPr>
                      <w:r>
                        <w:t xml:space="preserve">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B4E72">
        <w:t xml:space="preserve">                                                                </w:t>
      </w:r>
    </w:p>
    <w:p w14:paraId="3D4344F0" w14:textId="08888254" w:rsidR="0082470D" w:rsidRPr="000A54B0" w:rsidRDefault="0082470D"/>
    <w:p w14:paraId="58B88CD1" w14:textId="3FDB3729" w:rsidR="0082470D" w:rsidRPr="000A54B0" w:rsidRDefault="0082470D"/>
    <w:p w14:paraId="3AFF21C4" w14:textId="4895A3D7" w:rsidR="0082470D" w:rsidRPr="000A54B0" w:rsidRDefault="0082470D" w:rsidP="0082470D">
      <w:pPr>
        <w:rPr>
          <w:rFonts w:ascii="Arial" w:hAnsi="Arial"/>
          <w:b/>
          <w:sz w:val="36"/>
        </w:rPr>
      </w:pPr>
    </w:p>
    <w:p w14:paraId="1D2D6EC2" w14:textId="6A7BF9B7" w:rsidR="0082470D" w:rsidRPr="00D23073" w:rsidRDefault="007B3ABE" w:rsidP="00D23073">
      <w:pPr>
        <w:rPr>
          <w:rFonts w:ascii="Arial" w:hAnsi="Arial"/>
          <w:b/>
          <w:sz w:val="36"/>
        </w:rPr>
      </w:pPr>
      <w:r w:rsidRPr="000A54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8C8134" wp14:editId="19932A35">
                <wp:simplePos x="0" y="0"/>
                <wp:positionH relativeFrom="page">
                  <wp:posOffset>-177165</wp:posOffset>
                </wp:positionH>
                <wp:positionV relativeFrom="page">
                  <wp:posOffset>2640965</wp:posOffset>
                </wp:positionV>
                <wp:extent cx="8001000" cy="45719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21549" y="9127"/>
                    <wp:lineTo x="21549" y="0"/>
                    <wp:lineTo x="0" y="0"/>
                  </wp:wrapPolygon>
                </wp:wrapTight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4571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3792A3" w14:textId="24A7219E" w:rsidR="00E61A95" w:rsidRDefault="00E61A95" w:rsidP="00E61A95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C8134" id="Rectangle 7" o:spid="_x0000_s1029" style="position:absolute;margin-left:-13.95pt;margin-top:207.95pt;width:630pt;height:3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" fillcolor="#e36c0a [2409]" stroked="f" strokecolor="#4a7ebb" strokeweight="1.5pt">
                <v:shadow opacity="22938f" offset="0"/>
                <v:textbox inset=",7.2pt,,7.2pt">
                  <w:txbxContent>
                    <w:p w14:paraId="233792A3" w14:textId="24A7219E" w:rsidR="00E61A95" w:rsidRDefault="00E61A95" w:rsidP="00E61A95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1652C819" w14:textId="2FD2567A" w:rsidR="0062611A" w:rsidRDefault="0062611A" w:rsidP="003E564B">
      <w:pPr>
        <w:pStyle w:val="Corpsdubulletin"/>
        <w:rPr>
          <w:lang w:bidi="fr-FR"/>
        </w:rPr>
      </w:pPr>
    </w:p>
    <w:p w14:paraId="3E5B29DD" w14:textId="49AD22DB" w:rsidR="0062611A" w:rsidRDefault="0062611A" w:rsidP="003E564B">
      <w:pPr>
        <w:pStyle w:val="Corpsdubulletin"/>
        <w:rPr>
          <w:lang w:bidi="fr-FR"/>
        </w:rPr>
      </w:pPr>
    </w:p>
    <w:p w14:paraId="3F3E933F" w14:textId="121F05DA" w:rsidR="0062611A" w:rsidRDefault="007708FC" w:rsidP="003E564B">
      <w:pPr>
        <w:pStyle w:val="Corpsdubulletin"/>
        <w:rPr>
          <w:lang w:bidi="fr-FR"/>
        </w:rPr>
      </w:pPr>
      <w:r w:rsidRPr="000A54B0">
        <w:rPr>
          <w:rFonts w:ascii="Arial" w:eastAsia="Arial" w:hAnsi="Arial" w:cs="Arial"/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792E0F" wp14:editId="0FB7E79D">
                <wp:simplePos x="0" y="0"/>
                <wp:positionH relativeFrom="page">
                  <wp:posOffset>0</wp:posOffset>
                </wp:positionH>
                <wp:positionV relativeFrom="page">
                  <wp:posOffset>2494280</wp:posOffset>
                </wp:positionV>
                <wp:extent cx="8001000" cy="192405"/>
                <wp:effectExtent l="0" t="0" r="0" b="0"/>
                <wp:wrapTight wrapText="bothSides">
                  <wp:wrapPolygon edited="0">
                    <wp:start x="0" y="0"/>
                    <wp:lineTo x="0" y="19248"/>
                    <wp:lineTo x="21549" y="19248"/>
                    <wp:lineTo x="21549" y="0"/>
                    <wp:lineTo x="0" y="0"/>
                  </wp:wrapPolygon>
                </wp:wrapTight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01000" cy="1924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287EF" id="Rectangle 19" o:spid="_x0000_s1026" style="position:absolute;margin-left:0;margin-top:196.4pt;width:630pt;height:15.1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p w14:paraId="4964788D" w14:textId="356AEBA6" w:rsidR="0062611A" w:rsidRDefault="0062611A" w:rsidP="003E564B">
      <w:pPr>
        <w:pStyle w:val="Corpsdubulletin"/>
        <w:rPr>
          <w:lang w:bidi="fr-FR"/>
        </w:rPr>
      </w:pPr>
    </w:p>
    <w:bookmarkStart w:id="0" w:name="_Hlk110613142" w:displacedByCustomXml="next"/>
    <w:sdt>
      <w:sdtPr>
        <w:id w:val="228783093"/>
        <w:placeholder>
          <w:docPart w:val="D2E47162FCA9431CABF491DBFDDD9163"/>
        </w:placeholder>
      </w:sdtPr>
      <w:sdtContent>
        <w:p w14:paraId="63F0456C" w14:textId="309B12C7" w:rsidR="00CD7F89" w:rsidRPr="004A7A88" w:rsidRDefault="00CD7F89" w:rsidP="00CD7F89">
          <w:pPr>
            <w:pStyle w:val="Titredubulletin0"/>
          </w:pPr>
          <w:r>
            <w:rPr>
              <w:lang w:bidi="fr-FR"/>
            </w:rPr>
            <w:t>Le mot du maire</w:t>
          </w:r>
        </w:p>
      </w:sdtContent>
    </w:sdt>
    <w:bookmarkEnd w:id="0" w:displacedByCustomXml="prev"/>
    <w:p w14:paraId="6605C53D" w14:textId="6765E83F" w:rsidR="00CD7F89" w:rsidRDefault="00CD7F89" w:rsidP="00CD7F89">
      <w:pPr>
        <w:pStyle w:val="Corpsdubulletin"/>
      </w:pPr>
    </w:p>
    <w:p w14:paraId="23F0B39B" w14:textId="77777777" w:rsidR="00DA6369" w:rsidRDefault="00DA6369" w:rsidP="00DA6369">
      <w:pPr>
        <w:pStyle w:val="Corpsdubulletin"/>
        <w:sectPr w:rsidR="00DA6369" w:rsidSect="0062611A">
          <w:type w:val="continuous"/>
          <w:pgSz w:w="11906" w:h="16838" w:code="9"/>
          <w:pgMar w:top="720" w:right="720" w:bottom="720" w:left="720" w:header="720" w:footer="720" w:gutter="0"/>
          <w:cols w:space="720"/>
          <w:docGrid w:linePitch="326"/>
        </w:sectPr>
      </w:pPr>
    </w:p>
    <w:p w14:paraId="13A43DF8" w14:textId="761CAEEF" w:rsidR="00DA6369" w:rsidRPr="000A54B0" w:rsidRDefault="00DA6369" w:rsidP="00DA6369">
      <w:pPr>
        <w:pStyle w:val="Corpsdubulletin"/>
        <w:sectPr w:rsidR="00DA6369" w:rsidRPr="000A54B0" w:rsidSect="00DA6369">
          <w:type w:val="continuous"/>
          <w:pgSz w:w="11906" w:h="16838" w:code="9"/>
          <w:pgMar w:top="720" w:right="720" w:bottom="720" w:left="720" w:header="720" w:footer="720" w:gutter="0"/>
          <w:cols w:num="2" w:space="720"/>
          <w:docGrid w:linePitch="326"/>
        </w:sectPr>
      </w:pPr>
      <w:r>
        <w:t xml:space="preserve">La première partie des </w:t>
      </w:r>
      <w:proofErr w:type="gramStart"/>
      <w:r>
        <w:t>travaux  de</w:t>
      </w:r>
      <w:proofErr w:type="gramEnd"/>
      <w:r>
        <w:t xml:space="preserve"> la Grand Rue est  terminée.</w:t>
      </w:r>
    </w:p>
    <w:p w14:paraId="0F7EDF3E" w14:textId="13DCFCF1" w:rsidR="00DA6369" w:rsidRDefault="00B8080B" w:rsidP="00DA6369">
      <w:pPr>
        <w:pStyle w:val="Corpsdubulletin"/>
        <w:rPr>
          <w:lang w:bidi="fr-FR"/>
        </w:rPr>
      </w:pPr>
      <w:r>
        <w:rPr>
          <w:lang w:bidi="fr-FR"/>
        </w:rPr>
        <w:t>Il</w:t>
      </w:r>
      <w:r w:rsidR="00DA6369">
        <w:rPr>
          <w:lang w:bidi="fr-FR"/>
        </w:rPr>
        <w:t xml:space="preserve"> est procédé </w:t>
      </w:r>
      <w:r>
        <w:rPr>
          <w:lang w:bidi="fr-FR"/>
        </w:rPr>
        <w:t xml:space="preserve">actuellement </w:t>
      </w:r>
      <w:r w:rsidR="00DA6369">
        <w:rPr>
          <w:lang w:bidi="fr-FR"/>
        </w:rPr>
        <w:t xml:space="preserve">à l’enfouissement des réseaux électriques et téléphoniques. </w:t>
      </w:r>
    </w:p>
    <w:p w14:paraId="3D29B1E4" w14:textId="77777777" w:rsidR="00E64AE6" w:rsidRDefault="00B8080B" w:rsidP="00760E4B">
      <w:pPr>
        <w:pStyle w:val="Corpsdubulletin"/>
        <w:rPr>
          <w:lang w:bidi="fr-FR"/>
        </w:rPr>
      </w:pPr>
      <w:r>
        <w:rPr>
          <w:noProof/>
          <w:lang w:bidi="fr-FR"/>
        </w:rPr>
        <w:drawing>
          <wp:inline distT="0" distB="0" distL="0" distR="0" wp14:anchorId="3F40CD6A" wp14:editId="0C76C6EE">
            <wp:extent cx="1171575" cy="156218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26" cy="16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DEB0" w14:textId="61D63378" w:rsidR="00A81D13" w:rsidRDefault="00DA6369" w:rsidP="003E564B">
      <w:pPr>
        <w:pStyle w:val="Corpsdubulletin"/>
        <w:rPr>
          <w:lang w:bidi="fr-FR"/>
        </w:rPr>
      </w:pPr>
      <w:r>
        <w:rPr>
          <w:lang w:bidi="fr-FR"/>
        </w:rPr>
        <w:t>Le remplacement des conduites d’eau débutera courant mai.</w:t>
      </w:r>
    </w:p>
    <w:p w14:paraId="0F3A6CAC" w14:textId="43D22239" w:rsidR="00903781" w:rsidRDefault="00B94ED2" w:rsidP="003E564B">
      <w:pPr>
        <w:pStyle w:val="Corpsdubulletin"/>
        <w:rPr>
          <w:lang w:bidi="fr-FR"/>
        </w:rPr>
      </w:pPr>
      <w:r w:rsidRPr="00B94ED2">
        <w:rPr>
          <w:noProof/>
          <w:lang w:bidi="fr-FR"/>
        </w:rPr>
        <w:drawing>
          <wp:inline distT="0" distB="0" distL="0" distR="0" wp14:anchorId="6F77BEEB" wp14:editId="1288244B">
            <wp:extent cx="952500" cy="909787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9288" cy="9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58F">
        <w:rPr>
          <w:lang w:bidi="fr-FR"/>
        </w:rPr>
        <w:t xml:space="preserve">Un panneau « STOP » sera </w:t>
      </w:r>
      <w:r w:rsidR="009E4093">
        <w:rPr>
          <w:lang w:bidi="fr-FR"/>
        </w:rPr>
        <w:t>prochainement installé sur la rout</w:t>
      </w:r>
      <w:r w:rsidR="00DE0F0D">
        <w:rPr>
          <w:lang w:bidi="fr-FR"/>
        </w:rPr>
        <w:t xml:space="preserve">e </w:t>
      </w:r>
      <w:r w:rsidR="007D5B53">
        <w:rPr>
          <w:lang w:bidi="fr-FR"/>
        </w:rPr>
        <w:t xml:space="preserve">de Nesle, à l’intersection de la rue de l’Eglise </w:t>
      </w:r>
      <w:r w:rsidR="00797FE3">
        <w:rPr>
          <w:lang w:bidi="fr-FR"/>
        </w:rPr>
        <w:t>afin que la priorité</w:t>
      </w:r>
      <w:r w:rsidR="001F73A8">
        <w:rPr>
          <w:lang w:bidi="fr-FR"/>
        </w:rPr>
        <w:t xml:space="preserve"> soit donnée aux conducteurs venant de Languevoisin</w:t>
      </w:r>
      <w:r w:rsidR="007B0D31">
        <w:rPr>
          <w:lang w:bidi="fr-FR"/>
        </w:rPr>
        <w:t>.</w:t>
      </w:r>
    </w:p>
    <w:p w14:paraId="5F282E35" w14:textId="77777777" w:rsidR="001D1B8E" w:rsidRDefault="001D1B8E" w:rsidP="003E564B">
      <w:pPr>
        <w:pStyle w:val="Corpsdubulletin"/>
        <w:rPr>
          <w:lang w:bidi="fr-FR"/>
        </w:rPr>
      </w:pPr>
    </w:p>
    <w:p w14:paraId="712AC94C" w14:textId="77248B52" w:rsidR="008560D9" w:rsidRDefault="00C72D20" w:rsidP="003E564B">
      <w:pPr>
        <w:pStyle w:val="Corpsdubulletin"/>
        <w:rPr>
          <w:rFonts w:asciiTheme="majorHAnsi" w:hAnsiTheme="majorHAnsi" w:cstheme="majorHAnsi"/>
          <w:b/>
          <w:bCs/>
          <w:sz w:val="32"/>
          <w:szCs w:val="32"/>
          <w:lang w:bidi="fr-FR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  <w:lang w:bidi="fr-FR"/>
        </w:rPr>
        <w:drawing>
          <wp:inline distT="0" distB="0" distL="0" distR="0" wp14:anchorId="59A455BD" wp14:editId="3082C190">
            <wp:extent cx="1400175" cy="722966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35" cy="7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sz w:val="32"/>
          <w:szCs w:val="32"/>
          <w:lang w:bidi="fr-FR"/>
        </w:rPr>
        <w:t xml:space="preserve"> </w:t>
      </w:r>
      <w:r w:rsidR="00600832">
        <w:rPr>
          <w:rFonts w:asciiTheme="majorHAnsi" w:hAnsiTheme="majorHAnsi" w:cstheme="majorHAnsi"/>
          <w:b/>
          <w:bCs/>
          <w:sz w:val="32"/>
          <w:szCs w:val="32"/>
          <w:lang w:bidi="fr-FR"/>
        </w:rPr>
        <w:t>I</w:t>
      </w:r>
      <w:r w:rsidR="00F52CA4">
        <w:rPr>
          <w:rFonts w:asciiTheme="majorHAnsi" w:hAnsiTheme="majorHAnsi" w:cstheme="majorHAnsi"/>
          <w:b/>
          <w:bCs/>
          <w:sz w:val="32"/>
          <w:szCs w:val="32"/>
          <w:lang w:bidi="fr-FR"/>
        </w:rPr>
        <w:t>nformation</w:t>
      </w:r>
      <w:r w:rsidR="00903781">
        <w:rPr>
          <w:rFonts w:asciiTheme="majorHAnsi" w:hAnsiTheme="majorHAnsi" w:cstheme="majorHAnsi"/>
          <w:b/>
          <w:bCs/>
          <w:sz w:val="32"/>
          <w:szCs w:val="32"/>
          <w:lang w:bidi="fr-FR"/>
        </w:rPr>
        <w:t xml:space="preserve">  </w:t>
      </w:r>
    </w:p>
    <w:p w14:paraId="470A7837" w14:textId="72C2870C" w:rsidR="001C0A0A" w:rsidRDefault="001C0A0A" w:rsidP="003E564B">
      <w:pPr>
        <w:pStyle w:val="Corpsdubulletin"/>
        <w:rPr>
          <w:rFonts w:cstheme="minorHAnsi"/>
          <w:szCs w:val="22"/>
          <w:lang w:bidi="fr-FR"/>
        </w:rPr>
      </w:pPr>
      <w:r w:rsidRPr="00E70D47">
        <w:rPr>
          <w:rFonts w:cstheme="minorHAnsi"/>
          <w:szCs w:val="22"/>
          <w:lang w:bidi="fr-FR"/>
        </w:rPr>
        <w:t>Désormais,</w:t>
      </w:r>
      <w:r w:rsidR="00E70D47">
        <w:rPr>
          <w:rFonts w:cstheme="minorHAnsi"/>
          <w:szCs w:val="22"/>
          <w:lang w:bidi="fr-FR"/>
        </w:rPr>
        <w:t xml:space="preserve"> </w:t>
      </w:r>
      <w:r w:rsidR="00F91A67">
        <w:rPr>
          <w:rFonts w:cstheme="minorHAnsi"/>
          <w:szCs w:val="22"/>
          <w:lang w:bidi="fr-FR"/>
        </w:rPr>
        <w:t>vous pouvez faire votre demande de carte d’identité ou de passeport à la mairie de Nesle, place du Général Lecler</w:t>
      </w:r>
      <w:r w:rsidR="00716F9F">
        <w:rPr>
          <w:rFonts w:cstheme="minorHAnsi"/>
          <w:szCs w:val="22"/>
          <w:lang w:bidi="fr-FR"/>
        </w:rPr>
        <w:t>c</w:t>
      </w:r>
    </w:p>
    <w:p w14:paraId="60ECE786" w14:textId="3A0281C0" w:rsidR="00716F9F" w:rsidRDefault="00716F9F" w:rsidP="003E564B">
      <w:pPr>
        <w:pStyle w:val="Corpsdubulletin"/>
        <w:rPr>
          <w:rFonts w:cstheme="minorHAnsi"/>
          <w:szCs w:val="22"/>
          <w:lang w:bidi="fr-FR"/>
        </w:rPr>
      </w:pPr>
      <w:r>
        <w:rPr>
          <w:rFonts w:cstheme="minorHAnsi"/>
          <w:szCs w:val="22"/>
          <w:lang w:bidi="fr-FR"/>
        </w:rPr>
        <w:t>Tel</w:t>
      </w:r>
      <w:r w:rsidR="00581A15">
        <w:rPr>
          <w:rFonts w:cstheme="minorHAnsi"/>
          <w:szCs w:val="22"/>
          <w:lang w:bidi="fr-FR"/>
        </w:rPr>
        <w:t> : 03 22 88 49 70</w:t>
      </w:r>
    </w:p>
    <w:p w14:paraId="4FE63FB6" w14:textId="55951A27" w:rsidR="00581A15" w:rsidRDefault="00581A15" w:rsidP="003E564B">
      <w:pPr>
        <w:pStyle w:val="Corpsdubulletin"/>
        <w:rPr>
          <w:rFonts w:cstheme="minorHAnsi"/>
          <w:szCs w:val="22"/>
          <w:lang w:bidi="fr-FR"/>
        </w:rPr>
      </w:pPr>
      <w:r>
        <w:rPr>
          <w:rFonts w:cstheme="minorHAnsi"/>
          <w:szCs w:val="22"/>
          <w:lang w:bidi="fr-FR"/>
        </w:rPr>
        <w:t xml:space="preserve">Du lundi </w:t>
      </w:r>
      <w:r w:rsidR="007967F8">
        <w:rPr>
          <w:rFonts w:cstheme="minorHAnsi"/>
          <w:szCs w:val="22"/>
          <w:lang w:bidi="fr-FR"/>
        </w:rPr>
        <w:t>au jeudi de 8h à 12h et de 13h45 à 17h30</w:t>
      </w:r>
    </w:p>
    <w:p w14:paraId="1007FC78" w14:textId="3B7D9B9F" w:rsidR="008A1701" w:rsidRDefault="008A1701" w:rsidP="003E564B">
      <w:pPr>
        <w:pStyle w:val="Corpsdubulletin"/>
        <w:rPr>
          <w:rFonts w:cstheme="minorHAnsi"/>
          <w:szCs w:val="22"/>
          <w:lang w:bidi="fr-FR"/>
        </w:rPr>
      </w:pPr>
      <w:r>
        <w:rPr>
          <w:rFonts w:cstheme="minorHAnsi"/>
          <w:szCs w:val="22"/>
          <w:lang w:bidi="fr-FR"/>
        </w:rPr>
        <w:t>Le vendredi de8h à 12h</w:t>
      </w:r>
    </w:p>
    <w:p w14:paraId="50E2EECE" w14:textId="4149479F" w:rsidR="008A1701" w:rsidRPr="00E367F0" w:rsidRDefault="00E25289" w:rsidP="003E564B">
      <w:pPr>
        <w:pStyle w:val="Corpsdubulletin"/>
        <w:rPr>
          <w:rFonts w:asciiTheme="majorHAnsi" w:hAnsiTheme="majorHAnsi" w:cstheme="majorHAnsi"/>
          <w:b/>
          <w:bCs/>
          <w:sz w:val="32"/>
          <w:szCs w:val="32"/>
          <w:lang w:bidi="fr-FR"/>
        </w:rPr>
      </w:pPr>
      <w:r w:rsidRPr="00E367F0">
        <w:rPr>
          <w:rFonts w:asciiTheme="majorHAnsi" w:hAnsiTheme="majorHAnsi" w:cstheme="majorHAnsi"/>
          <w:b/>
          <w:bCs/>
          <w:sz w:val="32"/>
          <w:szCs w:val="32"/>
          <w:lang w:bidi="fr-FR"/>
        </w:rPr>
        <w:t>A</w:t>
      </w:r>
      <w:r w:rsidR="005C7270" w:rsidRPr="00E367F0">
        <w:rPr>
          <w:rFonts w:asciiTheme="majorHAnsi" w:hAnsiTheme="majorHAnsi" w:cstheme="majorHAnsi"/>
          <w:b/>
          <w:bCs/>
          <w:sz w:val="32"/>
          <w:szCs w:val="32"/>
          <w:lang w:bidi="fr-FR"/>
        </w:rPr>
        <w:t>vis du gouvernement aux propriétaires</w:t>
      </w:r>
    </w:p>
    <w:p w14:paraId="6A4233BC" w14:textId="77777777" w:rsidR="00280CF2" w:rsidRDefault="00EE66F9" w:rsidP="003E564B">
      <w:pPr>
        <w:pStyle w:val="Corpsdubulletin"/>
        <w:rPr>
          <w:rFonts w:cstheme="minorHAnsi"/>
          <w:szCs w:val="22"/>
          <w:lang w:bidi="fr-FR"/>
        </w:rPr>
      </w:pPr>
      <w:r w:rsidRPr="00FF00A8">
        <w:rPr>
          <w:rFonts w:cstheme="minorHAnsi"/>
          <w:szCs w:val="22"/>
          <w:lang w:bidi="fr-FR"/>
        </w:rPr>
        <w:t>Tous</w:t>
      </w:r>
      <w:r w:rsidR="00FF00A8">
        <w:rPr>
          <w:rFonts w:cstheme="minorHAnsi"/>
          <w:szCs w:val="22"/>
          <w:lang w:bidi="fr-FR"/>
        </w:rPr>
        <w:t xml:space="preserve"> les propriétaires sont soumis à une nouvelle obligation déclarative en 2023. A partir du 1</w:t>
      </w:r>
      <w:r w:rsidR="00FF00A8" w:rsidRPr="00FF00A8">
        <w:rPr>
          <w:rFonts w:cstheme="minorHAnsi"/>
          <w:szCs w:val="22"/>
          <w:vertAlign w:val="superscript"/>
          <w:lang w:bidi="fr-FR"/>
        </w:rPr>
        <w:t>er</w:t>
      </w:r>
      <w:r w:rsidR="00FF00A8">
        <w:rPr>
          <w:rFonts w:cstheme="minorHAnsi"/>
          <w:szCs w:val="22"/>
          <w:lang w:bidi="fr-FR"/>
        </w:rPr>
        <w:t xml:space="preserve"> janvier et jusqu’au 30 </w:t>
      </w:r>
      <w:r w:rsidR="00727E86">
        <w:rPr>
          <w:rFonts w:cstheme="minorHAnsi"/>
          <w:szCs w:val="22"/>
          <w:lang w:bidi="fr-FR"/>
        </w:rPr>
        <w:t>juin</w:t>
      </w:r>
      <w:r w:rsidR="00E26CB7">
        <w:rPr>
          <w:rFonts w:cstheme="minorHAnsi"/>
          <w:szCs w:val="22"/>
          <w:lang w:bidi="fr-FR"/>
        </w:rPr>
        <w:t xml:space="preserve"> 2023 inclus, tous les propriétaires de biens immobiliers à usage d’habitation</w:t>
      </w:r>
      <w:r w:rsidR="001202AC">
        <w:rPr>
          <w:rFonts w:cstheme="minorHAnsi"/>
          <w:szCs w:val="22"/>
          <w:lang w:bidi="fr-FR"/>
        </w:rPr>
        <w:t>, particuliers et entreprises, doivent déclarer</w:t>
      </w:r>
      <w:r w:rsidR="00E00F72">
        <w:rPr>
          <w:rFonts w:cstheme="minorHAnsi"/>
          <w:szCs w:val="22"/>
          <w:lang w:bidi="fr-FR"/>
        </w:rPr>
        <w:t xml:space="preserve"> l’occupation de leurs logements sur l’espace « Gérer mes biens immobiliers</w:t>
      </w:r>
      <w:r w:rsidR="0011502B">
        <w:rPr>
          <w:rFonts w:cstheme="minorHAnsi"/>
          <w:szCs w:val="22"/>
          <w:lang w:bidi="fr-FR"/>
        </w:rPr>
        <w:t> » du site impôts.gouv.fr.</w:t>
      </w:r>
      <w:r w:rsidR="00572978">
        <w:rPr>
          <w:rFonts w:cstheme="minorHAnsi"/>
          <w:szCs w:val="22"/>
          <w:lang w:bidi="fr-FR"/>
        </w:rPr>
        <w:t xml:space="preserve">  </w:t>
      </w:r>
      <w:r w:rsidR="00280CF2">
        <w:rPr>
          <w:rFonts w:cstheme="minorHAnsi"/>
          <w:szCs w:val="22"/>
          <w:lang w:bidi="fr-FR"/>
        </w:rPr>
        <w:t xml:space="preserve">                                                    </w:t>
      </w:r>
    </w:p>
    <w:p w14:paraId="4AE84056" w14:textId="51773289" w:rsidR="00581A15" w:rsidRDefault="00280CF2" w:rsidP="003E564B">
      <w:pPr>
        <w:pStyle w:val="Corpsdubulletin"/>
        <w:rPr>
          <w:rFonts w:cstheme="minorHAnsi"/>
          <w:szCs w:val="22"/>
          <w:lang w:bidi="fr-FR"/>
        </w:rPr>
      </w:pPr>
      <w:r>
        <w:rPr>
          <w:rFonts w:cstheme="minorHAnsi"/>
          <w:szCs w:val="22"/>
          <w:lang w:bidi="fr-FR"/>
        </w:rPr>
        <w:t>Les explications avec Service-Public.fr</w:t>
      </w:r>
      <w:r w:rsidR="00572978">
        <w:rPr>
          <w:rFonts w:cstheme="minorHAnsi"/>
          <w:szCs w:val="22"/>
          <w:lang w:bidi="fr-FR"/>
        </w:rPr>
        <w:t xml:space="preserve">                                                              </w:t>
      </w:r>
    </w:p>
    <w:p w14:paraId="64E60376" w14:textId="2A0E5553" w:rsidR="00572978" w:rsidRPr="00FF00A8" w:rsidRDefault="00572978" w:rsidP="003E564B">
      <w:pPr>
        <w:pStyle w:val="Corpsdubulletin"/>
        <w:rPr>
          <w:rFonts w:cstheme="minorHAnsi"/>
          <w:szCs w:val="22"/>
          <w:lang w:bidi="fr-FR"/>
        </w:rPr>
      </w:pPr>
    </w:p>
    <w:p w14:paraId="4C16D3D8" w14:textId="7404B942" w:rsidR="00EF5F19" w:rsidRDefault="00000000" w:rsidP="00112082">
      <w:pPr>
        <w:pStyle w:val="Corpsdubulletin"/>
        <w:ind w:left="-426" w:firstLine="426"/>
        <w:rPr>
          <w:lang w:bidi="fr-FR"/>
        </w:rPr>
      </w:pPr>
      <w:sdt>
        <w:sdtPr>
          <w:rPr>
            <w:b/>
            <w:bCs/>
            <w:sz w:val="32"/>
            <w:szCs w:val="32"/>
          </w:rPr>
          <w:id w:val="104000314"/>
          <w:placeholder>
            <w:docPart w:val="95220A6279E5437B819D23E7A2B817B1"/>
          </w:placeholder>
        </w:sdtPr>
        <w:sdtEndPr>
          <w:rPr>
            <w:b w:val="0"/>
            <w:bCs w:val="0"/>
          </w:rPr>
        </w:sdtEndPr>
        <w:sdtContent>
          <w:r w:rsidR="007270E2">
            <w:rPr>
              <w:noProof/>
            </w:rPr>
            <w:drawing>
              <wp:inline distT="0" distB="0" distL="0" distR="0" wp14:anchorId="41763655" wp14:editId="7947786A">
                <wp:extent cx="1066800" cy="662829"/>
                <wp:effectExtent l="0" t="0" r="0" b="4445"/>
                <wp:docPr id="17" name="Image 17" descr="Résultat d’images pour petanq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ésultat d’images pour petanq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33" cy="671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270E2">
            <w:rPr>
              <w:b/>
              <w:bCs/>
              <w:sz w:val="32"/>
              <w:szCs w:val="32"/>
            </w:rPr>
            <w:t xml:space="preserve"> </w:t>
          </w:r>
          <w:r w:rsidR="008146BD">
            <w:rPr>
              <w:rFonts w:asciiTheme="majorHAnsi" w:hAnsiTheme="majorHAnsi" w:cstheme="majorHAnsi"/>
              <w:b/>
              <w:bCs/>
              <w:sz w:val="32"/>
              <w:szCs w:val="32"/>
              <w:lang w:bidi="fr-FR"/>
            </w:rPr>
            <w:t>L</w:t>
          </w:r>
          <w:r w:rsidR="00F52CA4">
            <w:rPr>
              <w:rFonts w:asciiTheme="majorHAnsi" w:hAnsiTheme="majorHAnsi" w:cstheme="majorHAnsi"/>
              <w:b/>
              <w:bCs/>
              <w:sz w:val="32"/>
              <w:szCs w:val="32"/>
              <w:lang w:bidi="fr-FR"/>
            </w:rPr>
            <w:t>oisirs</w:t>
          </w:r>
          <w:r w:rsidR="00EF5F19" w:rsidRPr="00777F52">
            <w:rPr>
              <w:sz w:val="32"/>
              <w:szCs w:val="32"/>
              <w:lang w:bidi="fr-FR"/>
            </w:rPr>
            <w:t xml:space="preserve"> </w:t>
          </w:r>
        </w:sdtContent>
      </w:sdt>
    </w:p>
    <w:p w14:paraId="2B030DF2" w14:textId="61D88B40" w:rsidR="00111267" w:rsidRDefault="0033350D" w:rsidP="00120ABD">
      <w:pPr>
        <w:pStyle w:val="Corpsdubulletin"/>
        <w:rPr>
          <w:lang w:bidi="fr-FR"/>
        </w:rPr>
      </w:pPr>
      <w:r>
        <w:rPr>
          <w:lang w:bidi="fr-FR"/>
        </w:rPr>
        <w:t xml:space="preserve">Un terrain de pétanque situé </w:t>
      </w:r>
      <w:r w:rsidR="003F7983">
        <w:rPr>
          <w:lang w:bidi="fr-FR"/>
        </w:rPr>
        <w:t>sur la place du      village est en cours de réalisation.</w:t>
      </w:r>
      <w:r w:rsidR="00120ABD">
        <w:rPr>
          <w:lang w:bidi="fr-FR"/>
        </w:rPr>
        <w:t xml:space="preserve"> Dès qu’il sera terminé nous vous </w:t>
      </w:r>
      <w:r w:rsidR="007270E2">
        <w:rPr>
          <w:lang w:bidi="fr-FR"/>
        </w:rPr>
        <w:t>en informerons</w:t>
      </w:r>
      <w:r w:rsidR="00120ABD">
        <w:rPr>
          <w:lang w:bidi="fr-FR"/>
        </w:rPr>
        <w:t xml:space="preserve"> et espérons que </w:t>
      </w:r>
      <w:proofErr w:type="gramStart"/>
      <w:r w:rsidR="00120ABD">
        <w:rPr>
          <w:lang w:bidi="fr-FR"/>
        </w:rPr>
        <w:t>vous</w:t>
      </w:r>
      <w:r w:rsidR="004B6B12">
        <w:rPr>
          <w:lang w:bidi="fr-FR"/>
        </w:rPr>
        <w:t xml:space="preserve">  viendrez</w:t>
      </w:r>
      <w:proofErr w:type="gramEnd"/>
      <w:r w:rsidR="004B6B12">
        <w:rPr>
          <w:lang w:bidi="fr-FR"/>
        </w:rPr>
        <w:t xml:space="preserve"> nombreux</w:t>
      </w:r>
      <w:r w:rsidR="00097FCE">
        <w:rPr>
          <w:lang w:bidi="fr-FR"/>
        </w:rPr>
        <w:t xml:space="preserve"> vous y détendre</w:t>
      </w:r>
      <w:r w:rsidR="007270E2">
        <w:rPr>
          <w:lang w:bidi="fr-FR"/>
        </w:rPr>
        <w:t xml:space="preserve"> aux beaux jours</w:t>
      </w:r>
      <w:r w:rsidR="00097FCE">
        <w:rPr>
          <w:lang w:bidi="fr-FR"/>
        </w:rPr>
        <w:t>.</w:t>
      </w:r>
    </w:p>
    <w:p w14:paraId="7F5EBB01" w14:textId="6FD772F3" w:rsidR="00111267" w:rsidRDefault="00111267" w:rsidP="00112082">
      <w:pPr>
        <w:pStyle w:val="Corpsdubulletin"/>
        <w:ind w:left="-426" w:firstLine="426"/>
        <w:rPr>
          <w:sz w:val="32"/>
          <w:szCs w:val="32"/>
        </w:rPr>
      </w:pPr>
    </w:p>
    <w:p w14:paraId="6DEE68C0" w14:textId="7E798CD9" w:rsidR="004920D9" w:rsidRDefault="007270E2" w:rsidP="004920D9">
      <w:pPr>
        <w:pStyle w:val="Corpsdubulletin"/>
        <w:rPr>
          <w:szCs w:val="2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A8C7932" wp14:editId="3A124CEE">
            <wp:extent cx="1238262" cy="13614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317" cy="139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EA1">
        <w:rPr>
          <w:szCs w:val="22"/>
        </w:rPr>
        <w:t>Depuis le mois de janvier, c</w:t>
      </w:r>
      <w:r w:rsidR="004920D9" w:rsidRPr="004920D9">
        <w:rPr>
          <w:szCs w:val="22"/>
        </w:rPr>
        <w:t>haque</w:t>
      </w:r>
      <w:r w:rsidR="004920D9">
        <w:rPr>
          <w:szCs w:val="22"/>
        </w:rPr>
        <w:t xml:space="preserve"> 2</w:t>
      </w:r>
      <w:r w:rsidR="004920D9" w:rsidRPr="004920D9">
        <w:rPr>
          <w:szCs w:val="22"/>
          <w:vertAlign w:val="superscript"/>
        </w:rPr>
        <w:t>e</w:t>
      </w:r>
      <w:r w:rsidR="004920D9">
        <w:rPr>
          <w:szCs w:val="22"/>
        </w:rPr>
        <w:t xml:space="preserve"> jeudi de chaque mois, de 14h à 17h, </w:t>
      </w:r>
      <w:r w:rsidR="00DB7EA1">
        <w:rPr>
          <w:szCs w:val="22"/>
        </w:rPr>
        <w:t>la salle des fêtes est ouverte pour accueillir celles et ceux qui souhait</w:t>
      </w:r>
      <w:r w:rsidR="008D4C27">
        <w:rPr>
          <w:szCs w:val="22"/>
        </w:rPr>
        <w:t>erai</w:t>
      </w:r>
      <w:r w:rsidR="00DB7EA1">
        <w:rPr>
          <w:szCs w:val="22"/>
        </w:rPr>
        <w:t>ent passer un moment</w:t>
      </w:r>
      <w:r w:rsidR="005A482F">
        <w:rPr>
          <w:szCs w:val="22"/>
        </w:rPr>
        <w:t xml:space="preserve"> convivial</w:t>
      </w:r>
      <w:r w:rsidR="00DB7EA1">
        <w:rPr>
          <w:szCs w:val="22"/>
        </w:rPr>
        <w:t xml:space="preserve"> en jouant aux cartes ou aux jeux de société.</w:t>
      </w:r>
    </w:p>
    <w:p w14:paraId="217A76CB" w14:textId="722BFE1E" w:rsidR="00DB7EA1" w:rsidRDefault="00DB7EA1" w:rsidP="004920D9">
      <w:pPr>
        <w:pStyle w:val="Corpsdubulletin"/>
        <w:rPr>
          <w:szCs w:val="22"/>
        </w:rPr>
      </w:pPr>
    </w:p>
    <w:p w14:paraId="1EAAD51B" w14:textId="23F93AC4" w:rsidR="00421BC7" w:rsidRDefault="00A82DFD" w:rsidP="004920D9">
      <w:pPr>
        <w:pStyle w:val="Corpsdubulletin"/>
        <w:rPr>
          <w:rFonts w:asciiTheme="majorHAnsi" w:hAnsiTheme="majorHAnsi" w:cstheme="majorHAnsi"/>
          <w:b/>
          <w:bCs/>
          <w:sz w:val="32"/>
          <w:szCs w:val="32"/>
        </w:rPr>
      </w:pPr>
      <w:r w:rsidRPr="000A54B0">
        <w:rPr>
          <w:rFonts w:ascii="Arial" w:eastAsia="Arial" w:hAnsi="Arial" w:cs="Arial"/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FAE955" wp14:editId="19593B8F">
                <wp:simplePos x="0" y="0"/>
                <wp:positionH relativeFrom="page">
                  <wp:posOffset>0</wp:posOffset>
                </wp:positionH>
                <wp:positionV relativeFrom="page">
                  <wp:posOffset>873760</wp:posOffset>
                </wp:positionV>
                <wp:extent cx="8427720" cy="157480"/>
                <wp:effectExtent l="0" t="0" r="0" b="0"/>
                <wp:wrapTight wrapText="bothSides">
                  <wp:wrapPolygon edited="0">
                    <wp:start x="0" y="0"/>
                    <wp:lineTo x="0" y="18290"/>
                    <wp:lineTo x="21532" y="18290"/>
                    <wp:lineTo x="21532" y="0"/>
                    <wp:lineTo x="0" y="0"/>
                  </wp:wrapPolygon>
                </wp:wrapTight>
                <wp:docPr id="1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427720" cy="15748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3A821" id="Rectangle 19" o:spid="_x0000_s1026" style="position:absolute;margin-left:0;margin-top:68.8pt;width:663.6pt;height:12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Pr="000A54B0">
        <w:rPr>
          <w:rFonts w:ascii="Arial" w:eastAsia="Arial" w:hAnsi="Arial" w:cs="Arial"/>
          <w:noProof/>
          <w:lang w:bidi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6B5B96" wp14:editId="355F543D">
                <wp:simplePos x="0" y="0"/>
                <wp:positionH relativeFrom="page">
                  <wp:posOffset>0</wp:posOffset>
                </wp:positionH>
                <wp:positionV relativeFrom="page">
                  <wp:posOffset>-5080</wp:posOffset>
                </wp:positionV>
                <wp:extent cx="8458200" cy="878840"/>
                <wp:effectExtent l="0" t="0" r="0" b="0"/>
                <wp:wrapTight wrapText="bothSides">
                  <wp:wrapPolygon edited="0">
                    <wp:start x="0" y="0"/>
                    <wp:lineTo x="0" y="21069"/>
                    <wp:lineTo x="21551" y="21069"/>
                    <wp:lineTo x="21551" y="0"/>
                    <wp:lineTo x="0" y="0"/>
                  </wp:wrapPolygon>
                </wp:wrapTight>
                <wp:docPr id="1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0" cy="87884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5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C13F5F" w14:textId="77777777" w:rsidR="00A82DFD" w:rsidRPr="00F31BC3" w:rsidRDefault="00A82DFD" w:rsidP="00A82DF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B5B96" id="_x0000_s1030" style="position:absolute;left:0;text-align:left;margin-left:0;margin-top:-.4pt;width:666pt;height:69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" fillcolor="#215968" stroked="f" strokecolor="#4a7ebb" strokeweight="1.5pt">
                <v:shadow opacity="22938f" offset="0"/>
                <v:textbox inset=",7.2pt,,7.2pt">
                  <w:txbxContent>
                    <w:p w14:paraId="10C13F5F" w14:textId="77777777" w:rsidR="00A82DFD" w:rsidRPr="00F31BC3" w:rsidRDefault="00A82DFD" w:rsidP="00A82DFD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F52CA4" w:rsidRPr="00421BC7">
        <w:rPr>
          <w:rFonts w:asciiTheme="majorHAnsi" w:hAnsiTheme="majorHAnsi" w:cstheme="majorHAnsi"/>
          <w:b/>
          <w:bCs/>
          <w:sz w:val="32"/>
          <w:szCs w:val="32"/>
        </w:rPr>
        <w:t>Défibrillateur</w:t>
      </w:r>
    </w:p>
    <w:p w14:paraId="0C110D4F" w14:textId="1ABE3890" w:rsidR="00F52CA4" w:rsidRDefault="00421BC7" w:rsidP="004920D9">
      <w:pPr>
        <w:pStyle w:val="Corpsdubulletin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inline distT="0" distB="0" distL="0" distR="0" wp14:anchorId="1CDF8CDE" wp14:editId="3B2E2F72">
            <wp:extent cx="1292919" cy="149542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04" cy="15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B84B" w14:textId="2CE5D02E" w:rsidR="00421BC7" w:rsidRDefault="00421BC7" w:rsidP="004920D9">
      <w:pPr>
        <w:pStyle w:val="Corpsdubulletin"/>
        <w:rPr>
          <w:rFonts w:ascii="Times New Roman" w:hAnsi="Times New Roman" w:cs="Times New Roman"/>
          <w:szCs w:val="22"/>
        </w:rPr>
      </w:pPr>
      <w:r w:rsidRPr="00421BC7">
        <w:rPr>
          <w:rFonts w:ascii="Times New Roman" w:hAnsi="Times New Roman" w:cs="Times New Roman"/>
          <w:szCs w:val="22"/>
        </w:rPr>
        <w:t>Celui-ci est installé sur le mur de la mairie</w:t>
      </w:r>
      <w:r>
        <w:rPr>
          <w:rFonts w:ascii="Times New Roman" w:hAnsi="Times New Roman" w:cs="Times New Roman"/>
          <w:szCs w:val="22"/>
        </w:rPr>
        <w:t>. Il est accompagné des instructions à suivre en cas de crise cardiaque d’une personne.</w:t>
      </w:r>
    </w:p>
    <w:p w14:paraId="077030A8" w14:textId="0474AB4A" w:rsidR="00421BC7" w:rsidRPr="00421BC7" w:rsidRDefault="00421BC7" w:rsidP="004920D9">
      <w:pPr>
        <w:pStyle w:val="Corpsdubulletin"/>
        <w:rPr>
          <w:rFonts w:ascii="Times New Roman" w:hAnsi="Times New Roman" w:cs="Times New Roman"/>
          <w:i/>
          <w:iCs/>
          <w:szCs w:val="22"/>
        </w:rPr>
      </w:pPr>
      <w:r>
        <w:rPr>
          <w:rFonts w:ascii="Times New Roman" w:hAnsi="Times New Roman" w:cs="Times New Roman"/>
          <w:szCs w:val="22"/>
        </w:rPr>
        <w:t xml:space="preserve">Toutefois, si certains </w:t>
      </w:r>
      <w:r w:rsidR="00184ACE">
        <w:rPr>
          <w:rFonts w:ascii="Times New Roman" w:hAnsi="Times New Roman" w:cs="Times New Roman"/>
          <w:szCs w:val="22"/>
        </w:rPr>
        <w:t>parmi</w:t>
      </w:r>
      <w:r>
        <w:rPr>
          <w:rFonts w:ascii="Times New Roman" w:hAnsi="Times New Roman" w:cs="Times New Roman"/>
          <w:szCs w:val="22"/>
        </w:rPr>
        <w:t xml:space="preserve"> vous souhaitent des informations complémentaires,</w:t>
      </w:r>
      <w:r w:rsidR="005A482F">
        <w:rPr>
          <w:rFonts w:ascii="Times New Roman" w:hAnsi="Times New Roman" w:cs="Times New Roman"/>
          <w:szCs w:val="22"/>
        </w:rPr>
        <w:t xml:space="preserve"> faites le savoir en mairie afin que </w:t>
      </w:r>
      <w:r>
        <w:rPr>
          <w:rFonts w:ascii="Times New Roman" w:hAnsi="Times New Roman" w:cs="Times New Roman"/>
          <w:szCs w:val="22"/>
        </w:rPr>
        <w:t xml:space="preserve"> nous </w:t>
      </w:r>
      <w:r w:rsidR="005A482F">
        <w:rPr>
          <w:rFonts w:ascii="Times New Roman" w:hAnsi="Times New Roman" w:cs="Times New Roman"/>
          <w:szCs w:val="22"/>
        </w:rPr>
        <w:t>programmion</w:t>
      </w:r>
      <w:r>
        <w:rPr>
          <w:rFonts w:ascii="Times New Roman" w:hAnsi="Times New Roman" w:cs="Times New Roman"/>
          <w:szCs w:val="22"/>
        </w:rPr>
        <w:t xml:space="preserve">s </w:t>
      </w:r>
      <w:r w:rsidR="00184ACE">
        <w:rPr>
          <w:rFonts w:ascii="Times New Roman" w:hAnsi="Times New Roman" w:cs="Times New Roman"/>
          <w:szCs w:val="22"/>
        </w:rPr>
        <w:t xml:space="preserve"> une réunion avec un formateur.</w:t>
      </w:r>
    </w:p>
    <w:p w14:paraId="58F1D87A" w14:textId="77777777" w:rsidR="00F52CA4" w:rsidRDefault="00F52CA4" w:rsidP="004920D9">
      <w:pPr>
        <w:pStyle w:val="Corpsdubulletin"/>
        <w:rPr>
          <w:szCs w:val="22"/>
        </w:rPr>
      </w:pPr>
    </w:p>
    <w:p w14:paraId="04F49975" w14:textId="78A7CC48" w:rsidR="00802B54" w:rsidRDefault="00B94ED2" w:rsidP="004920D9">
      <w:pPr>
        <w:pStyle w:val="Corpsdubulletin"/>
        <w:rPr>
          <w:szCs w:val="22"/>
        </w:rPr>
      </w:pPr>
      <w:r>
        <w:rPr>
          <w:szCs w:val="22"/>
        </w:rPr>
        <w:t>Comme chaque année, l</w:t>
      </w:r>
      <w:r w:rsidR="00DB7EA1">
        <w:rPr>
          <w:szCs w:val="22"/>
        </w:rPr>
        <w:t>a prochaine assemblée généra</w:t>
      </w:r>
      <w:r w:rsidR="008D4C27">
        <w:rPr>
          <w:szCs w:val="22"/>
        </w:rPr>
        <w:t>l</w:t>
      </w:r>
      <w:r w:rsidR="00DB7EA1">
        <w:rPr>
          <w:szCs w:val="22"/>
        </w:rPr>
        <w:t xml:space="preserve">e du comité des fêtes « les amis des sports » se tiendra le vendredi </w:t>
      </w:r>
      <w:r w:rsidR="006D56CD">
        <w:rPr>
          <w:szCs w:val="22"/>
        </w:rPr>
        <w:t>31 mars 2023 à 19h à la salle des fêtes</w:t>
      </w:r>
      <w:r>
        <w:rPr>
          <w:szCs w:val="22"/>
        </w:rPr>
        <w:t xml:space="preserve"> du village.</w:t>
      </w:r>
    </w:p>
    <w:p w14:paraId="3BDD08DB" w14:textId="77777777" w:rsidR="007270E2" w:rsidRDefault="00000000" w:rsidP="007270E2">
      <w:pPr>
        <w:pStyle w:val="Corpsdubulletin"/>
        <w:rPr>
          <w:noProof/>
          <w:lang w:bidi="fr-FR"/>
        </w:rPr>
      </w:pPr>
      <w:hyperlink r:id="rId17" w:history="1">
        <w:r w:rsidR="007270E2" w:rsidRPr="002B752E">
          <w:rPr>
            <w:rStyle w:val="Lienhypertexte"/>
            <w:noProof/>
            <w:lang w:bidi="fr-FR"/>
          </w:rPr>
          <w:t>www.languevoisinquiquery.fr</w:t>
        </w:r>
      </w:hyperlink>
    </w:p>
    <w:p w14:paraId="29064F44" w14:textId="77777777" w:rsidR="007270E2" w:rsidRDefault="007270E2" w:rsidP="007270E2">
      <w:pPr>
        <w:pStyle w:val="Corpsdubulletin"/>
        <w:rPr>
          <w:color w:val="FF0000"/>
          <w:lang w:bidi="fr-FR"/>
        </w:rPr>
      </w:pPr>
      <w:r w:rsidRPr="008E0ACA">
        <w:rPr>
          <w:color w:val="FF0000"/>
          <w:lang w:bidi="fr-FR"/>
        </w:rPr>
        <w:t>Contact mairie – 03 22 78 38 73</w:t>
      </w:r>
      <w:r w:rsidRPr="008E0ACA">
        <w:rPr>
          <w:color w:val="FF0000"/>
          <w:lang w:bidi="fr-FR"/>
        </w:rPr>
        <w:tab/>
        <w:t xml:space="preserve"> </w:t>
      </w:r>
    </w:p>
    <w:p w14:paraId="51DFC664" w14:textId="77777777" w:rsidR="007270E2" w:rsidRPr="008E0ACA" w:rsidRDefault="00000000" w:rsidP="007270E2">
      <w:pPr>
        <w:pStyle w:val="Corpsdubulletin"/>
        <w:rPr>
          <w:color w:val="FF0000"/>
          <w:lang w:bidi="fr-FR"/>
        </w:rPr>
      </w:pPr>
      <w:hyperlink r:id="rId18" w:history="1">
        <w:r w:rsidR="007270E2" w:rsidRPr="00FC2CBF">
          <w:rPr>
            <w:rStyle w:val="Lienhypertexte"/>
            <w:lang w:bidi="fr-FR"/>
          </w:rPr>
          <w:t>mairie.languevoisin@orange.fr</w:t>
        </w:r>
      </w:hyperlink>
    </w:p>
    <w:p w14:paraId="2F88E6F5" w14:textId="620400A7" w:rsidR="00DB7EA1" w:rsidRPr="004920D9" w:rsidRDefault="00DB7EA1" w:rsidP="004920D9">
      <w:pPr>
        <w:pStyle w:val="Corpsdubulletin"/>
        <w:rPr>
          <w:szCs w:val="22"/>
        </w:rPr>
      </w:pPr>
    </w:p>
    <w:p w14:paraId="075D0750" w14:textId="77777777" w:rsidR="007270E2" w:rsidRDefault="007270E2" w:rsidP="00F05E2C">
      <w:pPr>
        <w:pStyle w:val="Corpsdubulletin"/>
        <w:rPr>
          <w:noProof/>
          <w:lang w:bidi="fr-FR"/>
        </w:rPr>
      </w:pPr>
    </w:p>
    <w:p w14:paraId="2471290F" w14:textId="77777777" w:rsidR="007270E2" w:rsidRDefault="007270E2" w:rsidP="00F05E2C">
      <w:pPr>
        <w:pStyle w:val="Corpsdubulletin"/>
        <w:rPr>
          <w:noProof/>
          <w:lang w:bidi="fr-FR"/>
        </w:rPr>
      </w:pPr>
    </w:p>
    <w:p w14:paraId="39048C55" w14:textId="77777777" w:rsidR="007270E2" w:rsidRDefault="007270E2" w:rsidP="007270E2">
      <w:pPr>
        <w:pStyle w:val="Corpsdubulletin"/>
        <w:rPr>
          <w:lang w:bidi="fr-FR"/>
        </w:rPr>
      </w:pPr>
      <w:r>
        <w:rPr>
          <w:rFonts w:asciiTheme="majorHAnsi" w:hAnsiTheme="majorHAnsi" w:cstheme="majorHAnsi"/>
          <w:b/>
          <w:bCs/>
          <w:sz w:val="32"/>
          <w:szCs w:val="32"/>
          <w:lang w:bidi="fr-FR"/>
        </w:rPr>
        <w:t>Photos souvenirs de Noël</w:t>
      </w:r>
    </w:p>
    <w:p w14:paraId="2E19ECDA" w14:textId="5254EB0F" w:rsidR="001F10E1" w:rsidRDefault="00184ACE" w:rsidP="00F05E2C">
      <w:pPr>
        <w:pStyle w:val="Corpsdubulletin"/>
        <w:rPr>
          <w:noProof/>
          <w:lang w:bidi="fr-FR"/>
        </w:rPr>
      </w:pPr>
      <w:r>
        <w:rPr>
          <w:noProof/>
          <w:lang w:bidi="fr-FR"/>
        </w:rPr>
        <w:drawing>
          <wp:inline distT="0" distB="0" distL="0" distR="0" wp14:anchorId="0CD72DA2" wp14:editId="4B59E259">
            <wp:extent cx="2371514" cy="12477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62" cy="12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ECF0" w14:textId="5294C68D" w:rsidR="00184ACE" w:rsidRDefault="00184ACE" w:rsidP="00F05E2C">
      <w:pPr>
        <w:pStyle w:val="Corpsdubulletin"/>
        <w:rPr>
          <w:noProof/>
          <w:lang w:bidi="fr-FR"/>
        </w:rPr>
      </w:pPr>
      <w:r>
        <w:rPr>
          <w:noProof/>
          <w:lang w:bidi="fr-FR"/>
        </w:rPr>
        <w:t>Oups !! seulement six enfants étaient présents avec leurs parents sur le</w:t>
      </w:r>
      <w:r w:rsidR="008869C1">
        <w:rPr>
          <w:noProof/>
          <w:lang w:bidi="fr-FR"/>
        </w:rPr>
        <w:t>s</w:t>
      </w:r>
      <w:r>
        <w:rPr>
          <w:noProof/>
          <w:lang w:bidi="fr-FR"/>
        </w:rPr>
        <w:t xml:space="preserve"> dix neuf invités, trois étaient excusés.</w:t>
      </w:r>
    </w:p>
    <w:p w14:paraId="6B0F61DE" w14:textId="0181FBC4" w:rsidR="001F10E1" w:rsidRDefault="00565DE2" w:rsidP="00F05E2C">
      <w:pPr>
        <w:pStyle w:val="Corpsdubulletin"/>
        <w:rPr>
          <w:noProof/>
          <w:lang w:bidi="fr-FR"/>
        </w:rPr>
      </w:pPr>
      <w:r w:rsidRPr="00565DE2">
        <w:rPr>
          <w:noProof/>
          <w:lang w:bidi="fr-FR"/>
        </w:rPr>
        <w:t xml:space="preserve"> </w:t>
      </w:r>
      <w:r w:rsidR="00184ACE">
        <w:rPr>
          <w:noProof/>
          <w:lang w:bidi="fr-FR"/>
        </w:rPr>
        <w:drawing>
          <wp:inline distT="0" distB="0" distL="0" distR="0" wp14:anchorId="72A44F63" wp14:editId="5397DC8F">
            <wp:extent cx="2085975" cy="156448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86" cy="15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EA9">
        <w:rPr>
          <w:noProof/>
          <w:lang w:bidi="fr-FR"/>
        </w:rPr>
        <w:t xml:space="preserve"> </w:t>
      </w:r>
    </w:p>
    <w:p w14:paraId="03A21779" w14:textId="0FD4431E" w:rsidR="00D66C3E" w:rsidRDefault="00184ACE" w:rsidP="00F05E2C">
      <w:pPr>
        <w:pStyle w:val="Corpsdubulletin"/>
      </w:pPr>
      <w:r>
        <w:t xml:space="preserve">Après un moment de </w:t>
      </w:r>
      <w:r w:rsidR="005A482F">
        <w:t>stupéfaction</w:t>
      </w:r>
      <w:r>
        <w:t xml:space="preserve"> </w:t>
      </w:r>
      <w:r w:rsidR="006D56CD">
        <w:t>devant les chaises vides, la bonne humeur a rep</w:t>
      </w:r>
      <w:r w:rsidR="000008C8">
        <w:t>r</w:t>
      </w:r>
      <w:r w:rsidR="006D56CD">
        <w:t xml:space="preserve">is </w:t>
      </w:r>
      <w:r w:rsidR="008869C1">
        <w:t>son cours.</w:t>
      </w:r>
    </w:p>
    <w:p w14:paraId="7B1FE2A9" w14:textId="3D8E7CEC" w:rsidR="006D56CD" w:rsidRDefault="000008C8" w:rsidP="00F05E2C">
      <w:pPr>
        <w:pStyle w:val="Corpsdubulletin"/>
      </w:pPr>
      <w:r>
        <w:rPr>
          <w:noProof/>
        </w:rPr>
        <w:drawing>
          <wp:inline distT="0" distB="0" distL="0" distR="0" wp14:anchorId="1E5B4992" wp14:editId="0314385D">
            <wp:extent cx="1199957" cy="1762125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68" cy="17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5115" w14:textId="22527C4C" w:rsidR="006D56CD" w:rsidRDefault="000008C8" w:rsidP="00F05E2C">
      <w:pPr>
        <w:pStyle w:val="Corpsdubulletin"/>
      </w:pPr>
      <w:r>
        <w:t xml:space="preserve">Et la magie de </w:t>
      </w:r>
      <w:proofErr w:type="gramStart"/>
      <w:r>
        <w:t>N</w:t>
      </w:r>
      <w:r w:rsidR="00122070">
        <w:t xml:space="preserve">oël </w:t>
      </w:r>
      <w:r>
        <w:t xml:space="preserve"> </w:t>
      </w:r>
      <w:r w:rsidR="005A482F">
        <w:t>était</w:t>
      </w:r>
      <w:proofErr w:type="gramEnd"/>
      <w:r w:rsidR="005A482F">
        <w:t xml:space="preserve"> bien présente</w:t>
      </w:r>
    </w:p>
    <w:p w14:paraId="307C09ED" w14:textId="2195A363" w:rsidR="006D56CD" w:rsidRDefault="006D56CD" w:rsidP="00F05E2C">
      <w:pPr>
        <w:pStyle w:val="Corpsdubulletin"/>
      </w:pPr>
    </w:p>
    <w:p w14:paraId="04A9E216" w14:textId="77777777" w:rsidR="006D56CD" w:rsidRDefault="006D56CD" w:rsidP="00F05E2C">
      <w:pPr>
        <w:pStyle w:val="Corpsdubulletin"/>
      </w:pPr>
    </w:p>
    <w:p w14:paraId="377E6060" w14:textId="77777777" w:rsidR="00D66C3E" w:rsidRDefault="00D66C3E" w:rsidP="00F05E2C">
      <w:pPr>
        <w:pStyle w:val="Corpsdubulletin"/>
      </w:pPr>
    </w:p>
    <w:p w14:paraId="1E124BE6" w14:textId="77777777" w:rsidR="009E5DF2" w:rsidRDefault="009E5DF2" w:rsidP="00F05E2C">
      <w:pPr>
        <w:pStyle w:val="Corpsdubulletin"/>
      </w:pPr>
    </w:p>
    <w:p w14:paraId="107F0D5D" w14:textId="19109577" w:rsidR="009E5DF2" w:rsidRPr="000A54B0" w:rsidRDefault="009E5DF2" w:rsidP="009E5DF2">
      <w:pPr>
        <w:pStyle w:val="Corpsdubulletin"/>
      </w:pPr>
    </w:p>
    <w:sectPr w:rsidR="009E5DF2" w:rsidRPr="000A54B0" w:rsidSect="00193992">
      <w:type w:val="continuous"/>
      <w:pgSz w:w="11906" w:h="16838" w:code="9"/>
      <w:pgMar w:top="720" w:right="720" w:bottom="720" w:left="720" w:header="720" w:footer="720" w:gutter="0"/>
      <w:cols w:num="2" w:space="183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F899F" w14:textId="77777777" w:rsidR="00432BB0" w:rsidRDefault="00432BB0" w:rsidP="00F31BC3">
      <w:r>
        <w:separator/>
      </w:r>
    </w:p>
  </w:endnote>
  <w:endnote w:type="continuationSeparator" w:id="0">
    <w:p w14:paraId="4042F790" w14:textId="77777777" w:rsidR="00432BB0" w:rsidRDefault="00432BB0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ADA81" w14:textId="77777777" w:rsidR="00432BB0" w:rsidRDefault="00432BB0" w:rsidP="00F31BC3">
      <w:r>
        <w:separator/>
      </w:r>
    </w:p>
  </w:footnote>
  <w:footnote w:type="continuationSeparator" w:id="0">
    <w:p w14:paraId="1292F8C6" w14:textId="77777777" w:rsidR="00432BB0" w:rsidRDefault="00432BB0" w:rsidP="00F31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692"/>
    <w:rsid w:val="000008C8"/>
    <w:rsid w:val="0000112E"/>
    <w:rsid w:val="00010335"/>
    <w:rsid w:val="00011300"/>
    <w:rsid w:val="000124DA"/>
    <w:rsid w:val="00016CE3"/>
    <w:rsid w:val="00030527"/>
    <w:rsid w:val="0003497D"/>
    <w:rsid w:val="00045292"/>
    <w:rsid w:val="0005642F"/>
    <w:rsid w:val="00087E79"/>
    <w:rsid w:val="00097FCE"/>
    <w:rsid w:val="000A1DD9"/>
    <w:rsid w:val="000A54B0"/>
    <w:rsid w:val="000A7E96"/>
    <w:rsid w:val="000C0485"/>
    <w:rsid w:val="000C7C10"/>
    <w:rsid w:val="000D3907"/>
    <w:rsid w:val="000D4E39"/>
    <w:rsid w:val="00111267"/>
    <w:rsid w:val="00111BAC"/>
    <w:rsid w:val="00112082"/>
    <w:rsid w:val="001149B1"/>
    <w:rsid w:val="0011502B"/>
    <w:rsid w:val="001202AC"/>
    <w:rsid w:val="00120ABD"/>
    <w:rsid w:val="00122070"/>
    <w:rsid w:val="00122692"/>
    <w:rsid w:val="00135145"/>
    <w:rsid w:val="00146C3C"/>
    <w:rsid w:val="001640A2"/>
    <w:rsid w:val="00164876"/>
    <w:rsid w:val="0017385F"/>
    <w:rsid w:val="00184ACE"/>
    <w:rsid w:val="00193992"/>
    <w:rsid w:val="001A1E52"/>
    <w:rsid w:val="001C0A0A"/>
    <w:rsid w:val="001C4509"/>
    <w:rsid w:val="001C7C78"/>
    <w:rsid w:val="001D14B7"/>
    <w:rsid w:val="001D1B8E"/>
    <w:rsid w:val="001D630C"/>
    <w:rsid w:val="001E4B98"/>
    <w:rsid w:val="001F10E1"/>
    <w:rsid w:val="001F73A8"/>
    <w:rsid w:val="0020379E"/>
    <w:rsid w:val="00225B6A"/>
    <w:rsid w:val="002467FA"/>
    <w:rsid w:val="00270090"/>
    <w:rsid w:val="002737A0"/>
    <w:rsid w:val="00280058"/>
    <w:rsid w:val="00280CF2"/>
    <w:rsid w:val="00285120"/>
    <w:rsid w:val="00292D53"/>
    <w:rsid w:val="00296A1F"/>
    <w:rsid w:val="002A1A74"/>
    <w:rsid w:val="002C060B"/>
    <w:rsid w:val="002D0702"/>
    <w:rsid w:val="002F5693"/>
    <w:rsid w:val="003142F1"/>
    <w:rsid w:val="0031769F"/>
    <w:rsid w:val="0032058F"/>
    <w:rsid w:val="00322035"/>
    <w:rsid w:val="003329CE"/>
    <w:rsid w:val="0033350D"/>
    <w:rsid w:val="003343F9"/>
    <w:rsid w:val="00345B24"/>
    <w:rsid w:val="00350A64"/>
    <w:rsid w:val="00356C7C"/>
    <w:rsid w:val="00363B14"/>
    <w:rsid w:val="00387D24"/>
    <w:rsid w:val="00391DE7"/>
    <w:rsid w:val="003A192F"/>
    <w:rsid w:val="003A390C"/>
    <w:rsid w:val="003A66FA"/>
    <w:rsid w:val="003B0C17"/>
    <w:rsid w:val="003B57E6"/>
    <w:rsid w:val="003C63EB"/>
    <w:rsid w:val="003D2C4A"/>
    <w:rsid w:val="003E564B"/>
    <w:rsid w:val="003F5DD2"/>
    <w:rsid w:val="003F7983"/>
    <w:rsid w:val="00410BDB"/>
    <w:rsid w:val="00421BC7"/>
    <w:rsid w:val="00422B18"/>
    <w:rsid w:val="00432BB0"/>
    <w:rsid w:val="00472988"/>
    <w:rsid w:val="0047735C"/>
    <w:rsid w:val="00490334"/>
    <w:rsid w:val="004920D9"/>
    <w:rsid w:val="004A3A9D"/>
    <w:rsid w:val="004A7A88"/>
    <w:rsid w:val="004B4B77"/>
    <w:rsid w:val="004B5969"/>
    <w:rsid w:val="004B6B12"/>
    <w:rsid w:val="00503E0C"/>
    <w:rsid w:val="005301DF"/>
    <w:rsid w:val="00533DF6"/>
    <w:rsid w:val="005569B0"/>
    <w:rsid w:val="00563295"/>
    <w:rsid w:val="00565DE2"/>
    <w:rsid w:val="00572978"/>
    <w:rsid w:val="00581847"/>
    <w:rsid w:val="00581A15"/>
    <w:rsid w:val="00583269"/>
    <w:rsid w:val="005A482F"/>
    <w:rsid w:val="005B4E2A"/>
    <w:rsid w:val="005C2875"/>
    <w:rsid w:val="005C7270"/>
    <w:rsid w:val="005C7C0D"/>
    <w:rsid w:val="005E2505"/>
    <w:rsid w:val="00600832"/>
    <w:rsid w:val="00603DFC"/>
    <w:rsid w:val="0062611A"/>
    <w:rsid w:val="00642966"/>
    <w:rsid w:val="00655312"/>
    <w:rsid w:val="0066312F"/>
    <w:rsid w:val="006637EA"/>
    <w:rsid w:val="00666674"/>
    <w:rsid w:val="00673CA8"/>
    <w:rsid w:val="00687E52"/>
    <w:rsid w:val="00690073"/>
    <w:rsid w:val="0069673B"/>
    <w:rsid w:val="006A3724"/>
    <w:rsid w:val="006B091A"/>
    <w:rsid w:val="006B4E72"/>
    <w:rsid w:val="006B5EDA"/>
    <w:rsid w:val="006B75D8"/>
    <w:rsid w:val="006C0E09"/>
    <w:rsid w:val="006D49E7"/>
    <w:rsid w:val="006D56CD"/>
    <w:rsid w:val="006E2CDB"/>
    <w:rsid w:val="006E6C13"/>
    <w:rsid w:val="006F77B7"/>
    <w:rsid w:val="007071A8"/>
    <w:rsid w:val="007071F8"/>
    <w:rsid w:val="00707C14"/>
    <w:rsid w:val="00712F84"/>
    <w:rsid w:val="00716F9F"/>
    <w:rsid w:val="00717272"/>
    <w:rsid w:val="00720FD7"/>
    <w:rsid w:val="00723DF2"/>
    <w:rsid w:val="007253BF"/>
    <w:rsid w:val="007270E2"/>
    <w:rsid w:val="00727E86"/>
    <w:rsid w:val="00751B19"/>
    <w:rsid w:val="00760E4B"/>
    <w:rsid w:val="0076640C"/>
    <w:rsid w:val="00767C60"/>
    <w:rsid w:val="007708FC"/>
    <w:rsid w:val="00777F52"/>
    <w:rsid w:val="007967F8"/>
    <w:rsid w:val="00797FE3"/>
    <w:rsid w:val="007A0A2C"/>
    <w:rsid w:val="007B0D31"/>
    <w:rsid w:val="007B3ABE"/>
    <w:rsid w:val="007C5AB5"/>
    <w:rsid w:val="007D1701"/>
    <w:rsid w:val="007D5B53"/>
    <w:rsid w:val="007D5B73"/>
    <w:rsid w:val="007D5CBF"/>
    <w:rsid w:val="007E00BE"/>
    <w:rsid w:val="007E1AA5"/>
    <w:rsid w:val="007E759F"/>
    <w:rsid w:val="007F32CA"/>
    <w:rsid w:val="007F5F9D"/>
    <w:rsid w:val="008004F4"/>
    <w:rsid w:val="00802B54"/>
    <w:rsid w:val="00803D20"/>
    <w:rsid w:val="008146BD"/>
    <w:rsid w:val="00821526"/>
    <w:rsid w:val="0082259A"/>
    <w:rsid w:val="0082470D"/>
    <w:rsid w:val="00825215"/>
    <w:rsid w:val="00846641"/>
    <w:rsid w:val="008560D9"/>
    <w:rsid w:val="00865E01"/>
    <w:rsid w:val="00882A5B"/>
    <w:rsid w:val="00884ACC"/>
    <w:rsid w:val="008869C1"/>
    <w:rsid w:val="00893390"/>
    <w:rsid w:val="0089455A"/>
    <w:rsid w:val="008A1701"/>
    <w:rsid w:val="008A357D"/>
    <w:rsid w:val="008B1140"/>
    <w:rsid w:val="008B74AD"/>
    <w:rsid w:val="008C5CA9"/>
    <w:rsid w:val="008C70EC"/>
    <w:rsid w:val="008D4C27"/>
    <w:rsid w:val="008E092E"/>
    <w:rsid w:val="008E0ACA"/>
    <w:rsid w:val="008E1139"/>
    <w:rsid w:val="008E1950"/>
    <w:rsid w:val="008E1D92"/>
    <w:rsid w:val="008F051F"/>
    <w:rsid w:val="008F6DAB"/>
    <w:rsid w:val="00903781"/>
    <w:rsid w:val="009039FD"/>
    <w:rsid w:val="009115CD"/>
    <w:rsid w:val="00912DB4"/>
    <w:rsid w:val="009140E9"/>
    <w:rsid w:val="00923A98"/>
    <w:rsid w:val="00935767"/>
    <w:rsid w:val="00937710"/>
    <w:rsid w:val="00940382"/>
    <w:rsid w:val="00940DC4"/>
    <w:rsid w:val="00944B4D"/>
    <w:rsid w:val="00963240"/>
    <w:rsid w:val="00966F33"/>
    <w:rsid w:val="00982299"/>
    <w:rsid w:val="009B75CD"/>
    <w:rsid w:val="009C2265"/>
    <w:rsid w:val="009D3CC3"/>
    <w:rsid w:val="009D78D2"/>
    <w:rsid w:val="009E049D"/>
    <w:rsid w:val="009E2E6F"/>
    <w:rsid w:val="009E4093"/>
    <w:rsid w:val="009E5DF2"/>
    <w:rsid w:val="009E7EA8"/>
    <w:rsid w:val="00A05D57"/>
    <w:rsid w:val="00A15D4E"/>
    <w:rsid w:val="00A20F7E"/>
    <w:rsid w:val="00A22B78"/>
    <w:rsid w:val="00A36705"/>
    <w:rsid w:val="00A51AAD"/>
    <w:rsid w:val="00A7114C"/>
    <w:rsid w:val="00A72F2F"/>
    <w:rsid w:val="00A81D13"/>
    <w:rsid w:val="00A82709"/>
    <w:rsid w:val="00A82DFD"/>
    <w:rsid w:val="00A872DA"/>
    <w:rsid w:val="00AE7191"/>
    <w:rsid w:val="00AF23CA"/>
    <w:rsid w:val="00AF4491"/>
    <w:rsid w:val="00AF5151"/>
    <w:rsid w:val="00B033EF"/>
    <w:rsid w:val="00B176B3"/>
    <w:rsid w:val="00B220EC"/>
    <w:rsid w:val="00B26FD7"/>
    <w:rsid w:val="00B3143A"/>
    <w:rsid w:val="00B37F10"/>
    <w:rsid w:val="00B56A3A"/>
    <w:rsid w:val="00B61EC9"/>
    <w:rsid w:val="00B779EA"/>
    <w:rsid w:val="00B77C12"/>
    <w:rsid w:val="00B8080B"/>
    <w:rsid w:val="00B879AC"/>
    <w:rsid w:val="00B90014"/>
    <w:rsid w:val="00B94ED2"/>
    <w:rsid w:val="00BB377A"/>
    <w:rsid w:val="00BC5F2F"/>
    <w:rsid w:val="00BF758F"/>
    <w:rsid w:val="00C20508"/>
    <w:rsid w:val="00C213EC"/>
    <w:rsid w:val="00C40529"/>
    <w:rsid w:val="00C4430D"/>
    <w:rsid w:val="00C451D3"/>
    <w:rsid w:val="00C54D21"/>
    <w:rsid w:val="00C66E73"/>
    <w:rsid w:val="00C66F32"/>
    <w:rsid w:val="00C72D20"/>
    <w:rsid w:val="00C820EC"/>
    <w:rsid w:val="00CA3E63"/>
    <w:rsid w:val="00CD3DE8"/>
    <w:rsid w:val="00CD56C1"/>
    <w:rsid w:val="00CD7F89"/>
    <w:rsid w:val="00CE13D6"/>
    <w:rsid w:val="00CF0FA4"/>
    <w:rsid w:val="00D0016F"/>
    <w:rsid w:val="00D014E1"/>
    <w:rsid w:val="00D0377F"/>
    <w:rsid w:val="00D056C6"/>
    <w:rsid w:val="00D0780E"/>
    <w:rsid w:val="00D1453D"/>
    <w:rsid w:val="00D23073"/>
    <w:rsid w:val="00D36403"/>
    <w:rsid w:val="00D469A3"/>
    <w:rsid w:val="00D61EDA"/>
    <w:rsid w:val="00D66C3E"/>
    <w:rsid w:val="00D735BD"/>
    <w:rsid w:val="00D7738A"/>
    <w:rsid w:val="00D77D61"/>
    <w:rsid w:val="00D936E7"/>
    <w:rsid w:val="00DA6369"/>
    <w:rsid w:val="00DB7EA1"/>
    <w:rsid w:val="00DB7EA9"/>
    <w:rsid w:val="00DC18A5"/>
    <w:rsid w:val="00DD515F"/>
    <w:rsid w:val="00DE0F0D"/>
    <w:rsid w:val="00DE2EB2"/>
    <w:rsid w:val="00DF0BB1"/>
    <w:rsid w:val="00DF4F0D"/>
    <w:rsid w:val="00E00F72"/>
    <w:rsid w:val="00E023B5"/>
    <w:rsid w:val="00E0247E"/>
    <w:rsid w:val="00E102F8"/>
    <w:rsid w:val="00E25289"/>
    <w:rsid w:val="00E26CB7"/>
    <w:rsid w:val="00E33169"/>
    <w:rsid w:val="00E367F0"/>
    <w:rsid w:val="00E61A95"/>
    <w:rsid w:val="00E64AE6"/>
    <w:rsid w:val="00E6528C"/>
    <w:rsid w:val="00E70D47"/>
    <w:rsid w:val="00E74F46"/>
    <w:rsid w:val="00E9793E"/>
    <w:rsid w:val="00E97D0F"/>
    <w:rsid w:val="00EB1459"/>
    <w:rsid w:val="00EC6A3E"/>
    <w:rsid w:val="00EE66F9"/>
    <w:rsid w:val="00EF5B46"/>
    <w:rsid w:val="00EF5F19"/>
    <w:rsid w:val="00EF6910"/>
    <w:rsid w:val="00F05E2C"/>
    <w:rsid w:val="00F31BC3"/>
    <w:rsid w:val="00F42B47"/>
    <w:rsid w:val="00F52CA4"/>
    <w:rsid w:val="00F52CD1"/>
    <w:rsid w:val="00F7274D"/>
    <w:rsid w:val="00F77E68"/>
    <w:rsid w:val="00F91A67"/>
    <w:rsid w:val="00F95333"/>
    <w:rsid w:val="00FA003A"/>
    <w:rsid w:val="00FA0C58"/>
    <w:rsid w:val="00FA11BE"/>
    <w:rsid w:val="00FA1911"/>
    <w:rsid w:val="00FA5997"/>
    <w:rsid w:val="00FB2F96"/>
    <w:rsid w:val="00FC2ED6"/>
    <w:rsid w:val="00FC4E74"/>
    <w:rsid w:val="00FC7768"/>
    <w:rsid w:val="00FF00A8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7AD104"/>
  <w15:docId w15:val="{F9174A75-FE50-4AB2-979B-4757BB6B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149B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dubulletin">
    <w:name w:val="Titre du bulleti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ous-titredubulletin">
    <w:name w:val="Sous-titre du bulletin"/>
    <w:basedOn w:val="Normal"/>
    <w:qFormat/>
    <w:rsid w:val="001149B1"/>
    <w:rPr>
      <w:color w:val="FFFFFF" w:themeColor="background1"/>
      <w:sz w:val="26"/>
    </w:rPr>
  </w:style>
  <w:style w:type="paragraph" w:customStyle="1" w:styleId="Titredubulletin0">
    <w:name w:val="Titre du bulleti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orpsdubulletin">
    <w:name w:val="Corps du bulletin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Texteenblanc">
    <w:name w:val="Texte en blanc"/>
    <w:basedOn w:val="Normal"/>
    <w:qFormat/>
    <w:rsid w:val="00D014E1"/>
    <w:rPr>
      <w:color w:val="FFFFFF" w:themeColor="background1"/>
      <w:sz w:val="20"/>
    </w:rPr>
  </w:style>
  <w:style w:type="paragraph" w:customStyle="1" w:styleId="Nomdelasocit">
    <w:name w:val="Nom de la société"/>
    <w:basedOn w:val="Titredubulletin"/>
    <w:qFormat/>
    <w:rsid w:val="003B57E6"/>
    <w:rPr>
      <w:sz w:val="52"/>
      <w:szCs w:val="52"/>
    </w:rPr>
  </w:style>
  <w:style w:type="paragraph" w:customStyle="1" w:styleId="Datedubulletin">
    <w:name w:val="Date du bulletin"/>
    <w:basedOn w:val="Texteenblanc"/>
    <w:qFormat/>
    <w:rsid w:val="00FA5997"/>
    <w:pPr>
      <w:jc w:val="right"/>
    </w:pPr>
  </w:style>
  <w:style w:type="paragraph" w:customStyle="1" w:styleId="Petitscaractres">
    <w:name w:val="Petits caractères"/>
    <w:basedOn w:val="Corpsdubulletin"/>
    <w:qFormat/>
    <w:rsid w:val="006D49E7"/>
    <w:pPr>
      <w:jc w:val="right"/>
    </w:pPr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31B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1BC3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357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57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576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57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5767"/>
    <w:rPr>
      <w:b/>
      <w:bCs/>
    </w:rPr>
  </w:style>
  <w:style w:type="character" w:styleId="Lienhypertexte">
    <w:name w:val="Hyperlink"/>
    <w:basedOn w:val="Policepardfaut"/>
    <w:uiPriority w:val="99"/>
    <w:unhideWhenUsed/>
    <w:rsid w:val="008F051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F0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mairie.languevoisin@orange.f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languevoisinquiquery.f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Bulletin%20d&#8217;informations%20hebdomad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576A8B2855447EAD6CEB5998B21C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5C87DE-6432-4CE6-831F-F3D4A63EE5AD}"/>
      </w:docPartPr>
      <w:docPartBody>
        <w:p w:rsidR="00D777E0" w:rsidRDefault="00424E83">
          <w:pPr>
            <w:pStyle w:val="E3576A8B2855447EAD6CEB5998B21C2E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  <w:docPart>
      <w:docPartPr>
        <w:name w:val="D2E47162FCA9431CABF491DBFDDD9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1AE41E-1EF9-4CF2-A415-E78E4C8167E5}"/>
      </w:docPartPr>
      <w:docPartBody>
        <w:p w:rsidR="00424E83" w:rsidRDefault="00D777E0" w:rsidP="00D777E0">
          <w:pPr>
            <w:pStyle w:val="D2E47162FCA9431CABF491DBFDDD9163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  <w:docPart>
      <w:docPartPr>
        <w:name w:val="95220A6279E5437B819D23E7A2B817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0E690E-F6D8-466F-8A7D-44B5920E5753}"/>
      </w:docPartPr>
      <w:docPartBody>
        <w:p w:rsidR="00424E83" w:rsidRDefault="00D777E0" w:rsidP="00D777E0">
          <w:pPr>
            <w:pStyle w:val="95220A6279E5437B819D23E7A2B817B1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81"/>
    <w:rsid w:val="00361954"/>
    <w:rsid w:val="00424E83"/>
    <w:rsid w:val="008F4E29"/>
    <w:rsid w:val="00974439"/>
    <w:rsid w:val="00CD44D7"/>
    <w:rsid w:val="00D777E0"/>
    <w:rsid w:val="00E261A8"/>
    <w:rsid w:val="00FB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777E0"/>
    <w:rPr>
      <w:color w:val="808080"/>
    </w:rPr>
  </w:style>
  <w:style w:type="paragraph" w:customStyle="1" w:styleId="E3576A8B2855447EAD6CEB5998B21C2E">
    <w:name w:val="E3576A8B2855447EAD6CEB5998B21C2E"/>
  </w:style>
  <w:style w:type="paragraph" w:customStyle="1" w:styleId="D2E47162FCA9431CABF491DBFDDD9163">
    <w:name w:val="D2E47162FCA9431CABF491DBFDDD9163"/>
    <w:rsid w:val="00D777E0"/>
  </w:style>
  <w:style w:type="paragraph" w:customStyle="1" w:styleId="95220A6279E5437B819D23E7A2B817B1">
    <w:name w:val="95220A6279E5437B819D23E7A2B817B1"/>
    <w:rsid w:val="00D777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C99B08-BE23-4590-B409-C15D4A6D60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hebdomadaire</Template>
  <TotalTime>14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3</cp:revision>
  <cp:lastPrinted>2022-08-11T17:15:00Z</cp:lastPrinted>
  <dcterms:created xsi:type="dcterms:W3CDTF">2023-04-11T13:51:00Z</dcterms:created>
  <dcterms:modified xsi:type="dcterms:W3CDTF">2023-04-11T13:59:00Z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