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3A8E5" w14:textId="5C2FC378" w:rsidR="0082470D" w:rsidRPr="000A54B0" w:rsidRDefault="007708FC">
      <w:r w:rsidRPr="000A54B0">
        <w:rPr>
          <w:rFonts w:ascii="Arial" w:eastAsia="Arial" w:hAnsi="Arial" w:cs="Arial"/>
          <w:noProof/>
          <w:lang w:bidi="fr-FR"/>
        </w:rPr>
        <mc:AlternateContent>
          <mc:Choice Requires="wps">
            <w:drawing>
              <wp:anchor distT="0" distB="0" distL="114300" distR="114300" simplePos="0" relativeHeight="251658752" behindDoc="0" locked="0" layoutInCell="1" allowOverlap="1" wp14:anchorId="64F5AFDE" wp14:editId="76590DBA">
                <wp:simplePos x="0" y="0"/>
                <wp:positionH relativeFrom="page">
                  <wp:posOffset>-40640</wp:posOffset>
                </wp:positionH>
                <wp:positionV relativeFrom="page">
                  <wp:posOffset>0</wp:posOffset>
                </wp:positionV>
                <wp:extent cx="8001000" cy="45719"/>
                <wp:effectExtent l="0" t="0" r="0" b="0"/>
                <wp:wrapTight wrapText="bothSides">
                  <wp:wrapPolygon edited="0">
                    <wp:start x="0" y="0"/>
                    <wp:lineTo x="0" y="9127"/>
                    <wp:lineTo x="21549" y="9127"/>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19"/>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2DD18799" w14:textId="7C573C23" w:rsidR="0000112E" w:rsidRPr="00F31BC3" w:rsidRDefault="008E0ACA" w:rsidP="003A390C">
                            <w:pPr>
                              <w:rPr>
                                <w:sz w:val="22"/>
                              </w:rPr>
                            </w:pPr>
                            <w:r>
                              <w:rPr>
                                <w:noProof/>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5AFDE" id="Rectangle 18" o:spid="_x0000_s1026" style="position:absolute;margin-left:-3.2pt;margin-top:0;width:630pt;height: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" fillcolor="#205867 [1608]" stroked="f" strokecolor="#4a7ebb" strokeweight="1.5pt">
                <v:shadow opacity="22938f" offset="0"/>
                <v:textbox inset=",7.2pt,,7.2pt">
                  <w:txbxContent>
                    <w:p w14:paraId="2DD18799" w14:textId="7C573C23" w:rsidR="0000112E" w:rsidRPr="00F31BC3" w:rsidRDefault="008E0ACA" w:rsidP="003A390C">
                      <w:pPr>
                        <w:rPr>
                          <w:sz w:val="22"/>
                        </w:rPr>
                      </w:pPr>
                      <w:r>
                        <w:rPr>
                          <w:noProof/>
                        </w:rPr>
                        <w:t xml:space="preserve">        </w:t>
                      </w:r>
                    </w:p>
                  </w:txbxContent>
                </v:textbox>
                <w10:wrap type="tight" anchorx="page" anchory="page"/>
              </v:rect>
            </w:pict>
          </mc:Fallback>
        </mc:AlternateContent>
      </w:r>
      <w:r w:rsidRPr="000A54B0">
        <w:rPr>
          <w:noProof/>
          <w:lang w:bidi="fr-FR"/>
        </w:rPr>
        <mc:AlternateContent>
          <mc:Choice Requires="wps">
            <w:drawing>
              <wp:anchor distT="0" distB="0" distL="114300" distR="114300" simplePos="0" relativeHeight="251654656" behindDoc="0" locked="0" layoutInCell="1" allowOverlap="1" wp14:anchorId="7C998EC2" wp14:editId="4423FD90">
                <wp:simplePos x="0" y="0"/>
                <wp:positionH relativeFrom="page">
                  <wp:posOffset>-284480</wp:posOffset>
                </wp:positionH>
                <wp:positionV relativeFrom="page">
                  <wp:posOffset>-243840</wp:posOffset>
                </wp:positionV>
                <wp:extent cx="10709275" cy="2930525"/>
                <wp:effectExtent l="0" t="0" r="0" b="317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9275" cy="2930525"/>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5F04575A" w14:textId="77777777" w:rsidR="006E6C13" w:rsidRDefault="006B4E72" w:rsidP="00533DF6">
                            <w:pPr>
                              <w:pStyle w:val="Titre2"/>
                              <w:tabs>
                                <w:tab w:val="left" w:pos="567"/>
                                <w:tab w:val="left" w:pos="11688"/>
                              </w:tabs>
                              <w:ind w:left="851" w:right="4815"/>
                            </w:pPr>
                            <w:r>
                              <w:t xml:space="preserve">                     </w:t>
                            </w:r>
                          </w:p>
                          <w:p w14:paraId="0CC85290" w14:textId="77777777" w:rsidR="00937710" w:rsidRDefault="00937710" w:rsidP="003A192F">
                            <w:pPr>
                              <w:pStyle w:val="Titre2"/>
                              <w:tabs>
                                <w:tab w:val="left" w:pos="567"/>
                                <w:tab w:val="left" w:pos="11688"/>
                              </w:tabs>
                              <w:ind w:right="4815"/>
                            </w:pPr>
                          </w:p>
                          <w:p w14:paraId="54DEFBA5" w14:textId="782E202B" w:rsidR="007708FC" w:rsidRDefault="006B4E72" w:rsidP="003A192F">
                            <w:pPr>
                              <w:pStyle w:val="Titre2"/>
                              <w:tabs>
                                <w:tab w:val="left" w:pos="567"/>
                                <w:tab w:val="left" w:pos="11688"/>
                              </w:tabs>
                              <w:ind w:right="4815"/>
                            </w:pPr>
                            <w:r>
                              <w:t xml:space="preserve">         </w:t>
                            </w:r>
                            <w:r w:rsidR="007708FC">
                              <w:t xml:space="preserve">   </w:t>
                            </w:r>
                            <w:r>
                              <w:t xml:space="preserve">  </w:t>
                            </w:r>
                            <w:r w:rsidR="00EA5080">
                              <w:rPr>
                                <w:noProof/>
                              </w:rPr>
                              <w:drawing>
                                <wp:inline distT="0" distB="0" distL="0" distR="0" wp14:anchorId="1C951C17" wp14:editId="66C4148A">
                                  <wp:extent cx="2543175" cy="1400175"/>
                                  <wp:effectExtent l="0" t="0" r="9525" b="9525"/>
                                  <wp:docPr id="303051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51287" name="Image 303051287"/>
                                          <pic:cNvPicPr/>
                                        </pic:nvPicPr>
                                        <pic:blipFill>
                                          <a:blip r:embed="rId10">
                                            <a:extLst>
                                              <a:ext uri="{28A0092B-C50C-407E-A947-70E740481C1C}">
                                                <a14:useLocalDpi xmlns:a14="http://schemas.microsoft.com/office/drawing/2010/main" val="0"/>
                                              </a:ext>
                                            </a:extLst>
                                          </a:blip>
                                          <a:stretch>
                                            <a:fillRect/>
                                          </a:stretch>
                                        </pic:blipFill>
                                        <pic:spPr>
                                          <a:xfrm>
                                            <a:off x="0" y="0"/>
                                            <a:ext cx="2543175" cy="1400175"/>
                                          </a:xfrm>
                                          <a:prstGeom prst="rect">
                                            <a:avLst/>
                                          </a:prstGeom>
                                        </pic:spPr>
                                      </pic:pic>
                                    </a:graphicData>
                                  </a:graphic>
                                </wp:inline>
                              </w:drawing>
                            </w:r>
                          </w:p>
                          <w:p w14:paraId="57A8B999" w14:textId="4A189056" w:rsidR="0000112E" w:rsidRPr="00937710" w:rsidRDefault="007708FC" w:rsidP="003A192F">
                            <w:pPr>
                              <w:pStyle w:val="Titre2"/>
                              <w:tabs>
                                <w:tab w:val="left" w:pos="567"/>
                                <w:tab w:val="left" w:pos="11688"/>
                              </w:tabs>
                              <w:ind w:right="4815"/>
                              <w:rPr>
                                <w:color w:val="FFFFFF" w:themeColor="background1"/>
                                <w:sz w:val="40"/>
                                <w:szCs w:val="40"/>
                              </w:rPr>
                            </w:pPr>
                            <w:r>
                              <w:rPr>
                                <w:color w:val="FFFFFF" w:themeColor="background1"/>
                                <w:sz w:val="40"/>
                                <w:szCs w:val="40"/>
                              </w:rPr>
                              <w:t xml:space="preserve">         </w:t>
                            </w:r>
                            <w:r w:rsidR="00EA5080">
                              <w:rPr>
                                <w:color w:val="FFFFFF" w:themeColor="background1"/>
                                <w:sz w:val="40"/>
                                <w:szCs w:val="40"/>
                              </w:rPr>
                              <w:t>Décembre</w:t>
                            </w:r>
                            <w:r>
                              <w:rPr>
                                <w:color w:val="FFFFFF" w:themeColor="background1"/>
                                <w:sz w:val="40"/>
                                <w:szCs w:val="40"/>
                              </w:rPr>
                              <w:t xml:space="preserve"> </w:t>
                            </w:r>
                            <w:r w:rsidR="00A15D4E">
                              <w:rPr>
                                <w:color w:val="FFFFFF" w:themeColor="background1"/>
                                <w:sz w:val="40"/>
                                <w:szCs w:val="40"/>
                              </w:rPr>
                              <w:t>2023</w:t>
                            </w:r>
                            <w:r w:rsidR="00581847" w:rsidRPr="00937710">
                              <w:rPr>
                                <w:color w:val="FFFFFF" w:themeColor="background1"/>
                                <w:sz w:val="40"/>
                                <w:szCs w:val="40"/>
                              </w:rPr>
                              <w:t xml:space="preserve">    n°</w:t>
                            </w:r>
                            <w:r w:rsidR="00EA5080">
                              <w:rPr>
                                <w:color w:val="FFFFFF" w:themeColor="background1"/>
                                <w:sz w:val="40"/>
                                <w:szCs w:val="40"/>
                              </w:rPr>
                              <w:t>6</w:t>
                            </w:r>
                            <w:r w:rsidR="006B4E72" w:rsidRPr="00937710">
                              <w:rPr>
                                <w:color w:val="FFFFFF" w:themeColor="background1"/>
                                <w:sz w:val="40"/>
                                <w:szCs w:val="40"/>
                              </w:rPr>
                              <w:t xml:space="preserve">        </w:t>
                            </w:r>
                          </w:p>
                          <w:p w14:paraId="3D831DAB" w14:textId="77777777" w:rsidR="00CD7F89" w:rsidRDefault="00CD7F8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98EC2" id="Rectangle 6" o:spid="_x0000_s1027" style="position:absolute;margin-left:-22.4pt;margin-top:-19.2pt;width:843.25pt;height:230.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" fillcolor="#205867 [1608]" stroked="f" strokecolor="#4a7ebb" strokeweight="1.5pt">
                <v:shadow opacity="22938f" offset="0"/>
                <v:textbox inset=",7.2pt,,7.2pt">
                  <w:txbxContent>
                    <w:p w14:paraId="5F04575A" w14:textId="77777777" w:rsidR="006E6C13" w:rsidRDefault="006B4E72" w:rsidP="00533DF6">
                      <w:pPr>
                        <w:pStyle w:val="Titre2"/>
                        <w:tabs>
                          <w:tab w:val="left" w:pos="567"/>
                          <w:tab w:val="left" w:pos="11688"/>
                        </w:tabs>
                        <w:ind w:left="851" w:right="4815"/>
                      </w:pPr>
                      <w:r>
                        <w:t xml:space="preserve">                     </w:t>
                      </w:r>
                    </w:p>
                    <w:p w14:paraId="0CC85290" w14:textId="77777777" w:rsidR="00937710" w:rsidRDefault="00937710" w:rsidP="003A192F">
                      <w:pPr>
                        <w:pStyle w:val="Titre2"/>
                        <w:tabs>
                          <w:tab w:val="left" w:pos="567"/>
                          <w:tab w:val="left" w:pos="11688"/>
                        </w:tabs>
                        <w:ind w:right="4815"/>
                      </w:pPr>
                    </w:p>
                    <w:p w14:paraId="54DEFBA5" w14:textId="782E202B" w:rsidR="007708FC" w:rsidRDefault="006B4E72" w:rsidP="003A192F">
                      <w:pPr>
                        <w:pStyle w:val="Titre2"/>
                        <w:tabs>
                          <w:tab w:val="left" w:pos="567"/>
                          <w:tab w:val="left" w:pos="11688"/>
                        </w:tabs>
                        <w:ind w:right="4815"/>
                      </w:pPr>
                      <w:r>
                        <w:t xml:space="preserve">         </w:t>
                      </w:r>
                      <w:r w:rsidR="007708FC">
                        <w:t xml:space="preserve">   </w:t>
                      </w:r>
                      <w:r>
                        <w:t xml:space="preserve">  </w:t>
                      </w:r>
                      <w:r w:rsidR="00EA5080">
                        <w:rPr>
                          <w:noProof/>
                        </w:rPr>
                        <w:drawing>
                          <wp:inline distT="0" distB="0" distL="0" distR="0" wp14:anchorId="1C951C17" wp14:editId="66C4148A">
                            <wp:extent cx="2543175" cy="1400175"/>
                            <wp:effectExtent l="0" t="0" r="9525" b="9525"/>
                            <wp:docPr id="303051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51287" name="Image 303051287"/>
                                    <pic:cNvPicPr/>
                                  </pic:nvPicPr>
                                  <pic:blipFill>
                                    <a:blip r:embed="rId11">
                                      <a:extLst>
                                        <a:ext uri="{28A0092B-C50C-407E-A947-70E740481C1C}">
                                          <a14:useLocalDpi xmlns:a14="http://schemas.microsoft.com/office/drawing/2010/main" val="0"/>
                                        </a:ext>
                                      </a:extLst>
                                    </a:blip>
                                    <a:stretch>
                                      <a:fillRect/>
                                    </a:stretch>
                                  </pic:blipFill>
                                  <pic:spPr>
                                    <a:xfrm>
                                      <a:off x="0" y="0"/>
                                      <a:ext cx="2543175" cy="1400175"/>
                                    </a:xfrm>
                                    <a:prstGeom prst="rect">
                                      <a:avLst/>
                                    </a:prstGeom>
                                  </pic:spPr>
                                </pic:pic>
                              </a:graphicData>
                            </a:graphic>
                          </wp:inline>
                        </w:drawing>
                      </w:r>
                    </w:p>
                    <w:p w14:paraId="57A8B999" w14:textId="4A189056" w:rsidR="0000112E" w:rsidRPr="00937710" w:rsidRDefault="007708FC" w:rsidP="003A192F">
                      <w:pPr>
                        <w:pStyle w:val="Titre2"/>
                        <w:tabs>
                          <w:tab w:val="left" w:pos="567"/>
                          <w:tab w:val="left" w:pos="11688"/>
                        </w:tabs>
                        <w:ind w:right="4815"/>
                        <w:rPr>
                          <w:color w:val="FFFFFF" w:themeColor="background1"/>
                          <w:sz w:val="40"/>
                          <w:szCs w:val="40"/>
                        </w:rPr>
                      </w:pPr>
                      <w:r>
                        <w:rPr>
                          <w:color w:val="FFFFFF" w:themeColor="background1"/>
                          <w:sz w:val="40"/>
                          <w:szCs w:val="40"/>
                        </w:rPr>
                        <w:t xml:space="preserve">         </w:t>
                      </w:r>
                      <w:r w:rsidR="00EA5080">
                        <w:rPr>
                          <w:color w:val="FFFFFF" w:themeColor="background1"/>
                          <w:sz w:val="40"/>
                          <w:szCs w:val="40"/>
                        </w:rPr>
                        <w:t>Décembre</w:t>
                      </w:r>
                      <w:r>
                        <w:rPr>
                          <w:color w:val="FFFFFF" w:themeColor="background1"/>
                          <w:sz w:val="40"/>
                          <w:szCs w:val="40"/>
                        </w:rPr>
                        <w:t xml:space="preserve"> </w:t>
                      </w:r>
                      <w:r w:rsidR="00A15D4E">
                        <w:rPr>
                          <w:color w:val="FFFFFF" w:themeColor="background1"/>
                          <w:sz w:val="40"/>
                          <w:szCs w:val="40"/>
                        </w:rPr>
                        <w:t>2023</w:t>
                      </w:r>
                      <w:r w:rsidR="00581847" w:rsidRPr="00937710">
                        <w:rPr>
                          <w:color w:val="FFFFFF" w:themeColor="background1"/>
                          <w:sz w:val="40"/>
                          <w:szCs w:val="40"/>
                        </w:rPr>
                        <w:t xml:space="preserve">    n°</w:t>
                      </w:r>
                      <w:r w:rsidR="00EA5080">
                        <w:rPr>
                          <w:color w:val="FFFFFF" w:themeColor="background1"/>
                          <w:sz w:val="40"/>
                          <w:szCs w:val="40"/>
                        </w:rPr>
                        <w:t>6</w:t>
                      </w:r>
                      <w:r w:rsidR="006B4E72" w:rsidRPr="00937710">
                        <w:rPr>
                          <w:color w:val="FFFFFF" w:themeColor="background1"/>
                          <w:sz w:val="40"/>
                          <w:szCs w:val="40"/>
                        </w:rPr>
                        <w:t xml:space="preserve">        </w:t>
                      </w:r>
                    </w:p>
                    <w:p w14:paraId="3D831DAB" w14:textId="77777777" w:rsidR="00CD7F89" w:rsidRDefault="00CD7F89"/>
                  </w:txbxContent>
                </v:textbox>
                <w10:wrap anchorx="page" anchory="page"/>
              </v:rect>
            </w:pict>
          </mc:Fallback>
        </mc:AlternateContent>
      </w:r>
      <w:r w:rsidR="002C060B" w:rsidRPr="000A54B0">
        <w:rPr>
          <w:rFonts w:ascii="Lucida Grande" w:eastAsia="Lucida Grande" w:hAnsi="Lucida Grande" w:cs="Lucida Grande"/>
          <w:noProof/>
          <w:color w:val="000000"/>
          <w:sz w:val="22"/>
          <w:szCs w:val="22"/>
          <w:lang w:bidi="fr-FR"/>
        </w:rPr>
        <mc:AlternateContent>
          <mc:Choice Requires="wps">
            <w:drawing>
              <wp:anchor distT="0" distB="0" distL="114300" distR="114300" simplePos="0" relativeHeight="251656704" behindDoc="0" locked="0" layoutInCell="1" allowOverlap="1" wp14:anchorId="5CF3F9C9" wp14:editId="72671FB2">
                <wp:simplePos x="0" y="0"/>
                <wp:positionH relativeFrom="column">
                  <wp:posOffset>2777319</wp:posOffset>
                </wp:positionH>
                <wp:positionV relativeFrom="paragraph">
                  <wp:posOffset>-1262418</wp:posOffset>
                </wp:positionV>
                <wp:extent cx="6903474" cy="3166281"/>
                <wp:effectExtent l="0" t="0" r="0" b="0"/>
                <wp:wrapNone/>
                <wp:docPr id="16"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474" cy="3166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8783080"/>
                              <w:placeholder>
                                <w:docPart w:val="E3576A8B2855447EAD6CEB5998B21C2E"/>
                              </w:placeholder>
                            </w:sdtPr>
                            <w:sdtContent>
                              <w:p w14:paraId="5A55E5C4" w14:textId="77777777" w:rsidR="007E759F" w:rsidRDefault="007E759F" w:rsidP="005B4E2A">
                                <w:pPr>
                                  <w:pStyle w:val="Titredubulletin"/>
                                  <w:ind w:left="709" w:hanging="851"/>
                                </w:pPr>
                              </w:p>
                              <w:p w14:paraId="783BAF43" w14:textId="77777777" w:rsidR="006E6C13" w:rsidRDefault="006E6C13" w:rsidP="005B4E2A">
                                <w:pPr>
                                  <w:pStyle w:val="Titredubulletin"/>
                                  <w:ind w:left="709" w:hanging="851"/>
                                </w:pPr>
                              </w:p>
                              <w:p w14:paraId="438D29E1" w14:textId="77777777" w:rsidR="007708FC" w:rsidRDefault="007708FC" w:rsidP="005B4E2A">
                                <w:pPr>
                                  <w:pStyle w:val="Titredubulletin"/>
                                  <w:ind w:left="709" w:hanging="851"/>
                                  <w:rPr>
                                    <w:sz w:val="96"/>
                                    <w:szCs w:val="96"/>
                                  </w:rPr>
                                </w:pPr>
                              </w:p>
                              <w:p w14:paraId="25EDA724" w14:textId="0F51789F" w:rsidR="00122692" w:rsidRDefault="00F42B47" w:rsidP="005B4E2A">
                                <w:pPr>
                                  <w:pStyle w:val="Titredubulletin"/>
                                  <w:ind w:left="709" w:hanging="851"/>
                                  <w:rPr>
                                    <w:sz w:val="96"/>
                                    <w:szCs w:val="96"/>
                                  </w:rPr>
                                </w:pPr>
                                <w:r w:rsidRPr="003142F1">
                                  <w:rPr>
                                    <w:sz w:val="96"/>
                                    <w:szCs w:val="96"/>
                                  </w:rPr>
                                  <w:t>L</w:t>
                                </w:r>
                                <w:r w:rsidR="00016CE3" w:rsidRPr="003142F1">
                                  <w:rPr>
                                    <w:sz w:val="96"/>
                                    <w:szCs w:val="96"/>
                                  </w:rPr>
                                  <w:t>A GAZETTE</w:t>
                                </w:r>
                              </w:p>
                              <w:p w14:paraId="057E59AB" w14:textId="1CC53886" w:rsidR="002C060B" w:rsidRPr="00030527" w:rsidRDefault="002C060B" w:rsidP="005B4E2A">
                                <w:pPr>
                                  <w:pStyle w:val="Titredubulletin"/>
                                  <w:ind w:left="709" w:hanging="851"/>
                                  <w:rPr>
                                    <w:sz w:val="40"/>
                                    <w:szCs w:val="40"/>
                                  </w:rPr>
                                </w:pPr>
                                <w:proofErr w:type="gramStart"/>
                                <w:r w:rsidRPr="00030527">
                                  <w:rPr>
                                    <w:sz w:val="40"/>
                                    <w:szCs w:val="40"/>
                                  </w:rPr>
                                  <w:t>de</w:t>
                                </w:r>
                                <w:proofErr w:type="gramEnd"/>
                                <w:r w:rsidRPr="00030527">
                                  <w:rPr>
                                    <w:sz w:val="40"/>
                                    <w:szCs w:val="40"/>
                                  </w:rPr>
                                  <w:t xml:space="preserve"> LANGUEVOISIN Q</w:t>
                                </w:r>
                                <w:r w:rsidR="00030527" w:rsidRPr="00030527">
                                  <w:rPr>
                                    <w:sz w:val="40"/>
                                    <w:szCs w:val="40"/>
                                  </w:rPr>
                                  <w:t>UIQUERY</w:t>
                                </w:r>
                              </w:p>
                              <w:p w14:paraId="31CBB40A" w14:textId="77777777" w:rsidR="002C060B" w:rsidRDefault="002C060B" w:rsidP="005B4E2A">
                                <w:pPr>
                                  <w:pStyle w:val="Titredubulletin"/>
                                  <w:ind w:left="709" w:hanging="851"/>
                                  <w:rPr>
                                    <w:sz w:val="96"/>
                                    <w:szCs w:val="96"/>
                                  </w:rPr>
                                </w:pPr>
                              </w:p>
                              <w:p w14:paraId="003B1C9E" w14:textId="77777777" w:rsidR="00CD7F89" w:rsidRDefault="00CD7F89" w:rsidP="005B4E2A">
                                <w:pPr>
                                  <w:pStyle w:val="Titredubulletin"/>
                                  <w:ind w:left="709" w:hanging="851"/>
                                  <w:rPr>
                                    <w:sz w:val="96"/>
                                    <w:szCs w:val="96"/>
                                  </w:rPr>
                                </w:pPr>
                              </w:p>
                              <w:p w14:paraId="1774656E" w14:textId="77777777" w:rsidR="00CD7F89" w:rsidRPr="003142F1" w:rsidRDefault="00CD7F89" w:rsidP="005B4E2A">
                                <w:pPr>
                                  <w:pStyle w:val="Titredubulletin"/>
                                  <w:ind w:left="709" w:hanging="851"/>
                                  <w:rPr>
                                    <w:sz w:val="96"/>
                                    <w:szCs w:val="96"/>
                                    <w:lang w:bidi="fr-FR"/>
                                  </w:rPr>
                                </w:pPr>
                              </w:p>
                              <w:p w14:paraId="4F1D694C" w14:textId="3D2140DC" w:rsidR="006B4E72" w:rsidRDefault="00122692" w:rsidP="001149B1">
                                <w:pPr>
                                  <w:pStyle w:val="Titredubulletin"/>
                                </w:pPr>
                                <w:proofErr w:type="gramStart"/>
                                <w:r w:rsidRPr="003142F1">
                                  <w:rPr>
                                    <w:sz w:val="48"/>
                                    <w:szCs w:val="48"/>
                                    <w:lang w:bidi="fr-FR"/>
                                  </w:rPr>
                                  <w:t>de</w:t>
                                </w:r>
                                <w:proofErr w:type="gramEnd"/>
                                <w:r w:rsidRPr="003142F1">
                                  <w:rPr>
                                    <w:sz w:val="48"/>
                                    <w:szCs w:val="48"/>
                                    <w:lang w:bidi="fr-FR"/>
                                  </w:rPr>
                                  <w:t xml:space="preserve"> Languevoisin-Quique</w:t>
                                </w:r>
                                <w:r w:rsidR="00016CE3" w:rsidRPr="003142F1">
                                  <w:rPr>
                                    <w:sz w:val="48"/>
                                    <w:szCs w:val="48"/>
                                    <w:lang w:bidi="fr-FR"/>
                                  </w:rPr>
                                  <w:t>ry</w:t>
                                </w:r>
                                <w:r w:rsidR="006B4E72">
                                  <w:rPr>
                                    <w:sz w:val="40"/>
                                    <w:szCs w:val="40"/>
                                    <w:lang w:bidi="fr-FR"/>
                                  </w:rPr>
                                  <w:t xml:space="preserve">                                          </w:t>
                                </w:r>
                                <w:r w:rsidRPr="00122692">
                                  <w:rPr>
                                    <w:sz w:val="40"/>
                                    <w:szCs w:val="40"/>
                                    <w:lang w:bidi="fr-FR"/>
                                  </w:rPr>
                                  <w:t>r</w:t>
                                </w:r>
                              </w:p>
                            </w:sdtContent>
                          </w:sdt>
                          <w:p w14:paraId="6BB15DCD" w14:textId="73687D0A" w:rsidR="007D1701" w:rsidRPr="00A14C79" w:rsidRDefault="006B4E72" w:rsidP="001149B1">
                            <w:pPr>
                              <w:pStyle w:val="Titredubulletin"/>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3F9C9" id="_x0000_t202" coordsize="21600,21600" o:spt="202" path="m,l,21600r21600,l21600,xe">
                <v:stroke joinstyle="miter"/>
                <v:path gradientshapeok="t" o:connecttype="rect"/>
              </v:shapetype>
              <v:shape id="Zone de texte 14" o:spid="_x0000_s1028" type="#_x0000_t202" style="position:absolute;margin-left:218.7pt;margin-top:-99.4pt;width:543.6pt;height:24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" filled="f" stroked="f">
                <v:textbox inset=",7.2pt,,7.2pt">
                  <w:txbxContent>
                    <w:sdt>
                      <w:sdtPr>
                        <w:id w:val="228783080"/>
                        <w:placeholder>
                          <w:docPart w:val="E3576A8B2855447EAD6CEB5998B21C2E"/>
                        </w:placeholder>
                      </w:sdtPr>
                      <w:sdtContent>
                        <w:p w14:paraId="5A55E5C4" w14:textId="77777777" w:rsidR="007E759F" w:rsidRDefault="007E759F" w:rsidP="005B4E2A">
                          <w:pPr>
                            <w:pStyle w:val="Titredubulletin"/>
                            <w:ind w:left="709" w:hanging="851"/>
                          </w:pPr>
                        </w:p>
                        <w:p w14:paraId="783BAF43" w14:textId="77777777" w:rsidR="006E6C13" w:rsidRDefault="006E6C13" w:rsidP="005B4E2A">
                          <w:pPr>
                            <w:pStyle w:val="Titredubulletin"/>
                            <w:ind w:left="709" w:hanging="851"/>
                          </w:pPr>
                        </w:p>
                        <w:p w14:paraId="438D29E1" w14:textId="77777777" w:rsidR="007708FC" w:rsidRDefault="007708FC" w:rsidP="005B4E2A">
                          <w:pPr>
                            <w:pStyle w:val="Titredubulletin"/>
                            <w:ind w:left="709" w:hanging="851"/>
                            <w:rPr>
                              <w:sz w:val="96"/>
                              <w:szCs w:val="96"/>
                            </w:rPr>
                          </w:pPr>
                        </w:p>
                        <w:p w14:paraId="25EDA724" w14:textId="0F51789F" w:rsidR="00122692" w:rsidRDefault="00F42B47" w:rsidP="005B4E2A">
                          <w:pPr>
                            <w:pStyle w:val="Titredubulletin"/>
                            <w:ind w:left="709" w:hanging="851"/>
                            <w:rPr>
                              <w:sz w:val="96"/>
                              <w:szCs w:val="96"/>
                            </w:rPr>
                          </w:pPr>
                          <w:r w:rsidRPr="003142F1">
                            <w:rPr>
                              <w:sz w:val="96"/>
                              <w:szCs w:val="96"/>
                            </w:rPr>
                            <w:t>L</w:t>
                          </w:r>
                          <w:r w:rsidR="00016CE3" w:rsidRPr="003142F1">
                            <w:rPr>
                              <w:sz w:val="96"/>
                              <w:szCs w:val="96"/>
                            </w:rPr>
                            <w:t>A GAZETTE</w:t>
                          </w:r>
                        </w:p>
                        <w:p w14:paraId="057E59AB" w14:textId="1CC53886" w:rsidR="002C060B" w:rsidRPr="00030527" w:rsidRDefault="002C060B" w:rsidP="005B4E2A">
                          <w:pPr>
                            <w:pStyle w:val="Titredubulletin"/>
                            <w:ind w:left="709" w:hanging="851"/>
                            <w:rPr>
                              <w:sz w:val="40"/>
                              <w:szCs w:val="40"/>
                            </w:rPr>
                          </w:pPr>
                          <w:proofErr w:type="gramStart"/>
                          <w:r w:rsidRPr="00030527">
                            <w:rPr>
                              <w:sz w:val="40"/>
                              <w:szCs w:val="40"/>
                            </w:rPr>
                            <w:t>de</w:t>
                          </w:r>
                          <w:proofErr w:type="gramEnd"/>
                          <w:r w:rsidRPr="00030527">
                            <w:rPr>
                              <w:sz w:val="40"/>
                              <w:szCs w:val="40"/>
                            </w:rPr>
                            <w:t xml:space="preserve"> LANGUEVOISIN Q</w:t>
                          </w:r>
                          <w:r w:rsidR="00030527" w:rsidRPr="00030527">
                            <w:rPr>
                              <w:sz w:val="40"/>
                              <w:szCs w:val="40"/>
                            </w:rPr>
                            <w:t>UIQUERY</w:t>
                          </w:r>
                        </w:p>
                        <w:p w14:paraId="31CBB40A" w14:textId="77777777" w:rsidR="002C060B" w:rsidRDefault="002C060B" w:rsidP="005B4E2A">
                          <w:pPr>
                            <w:pStyle w:val="Titredubulletin"/>
                            <w:ind w:left="709" w:hanging="851"/>
                            <w:rPr>
                              <w:sz w:val="96"/>
                              <w:szCs w:val="96"/>
                            </w:rPr>
                          </w:pPr>
                        </w:p>
                        <w:p w14:paraId="003B1C9E" w14:textId="77777777" w:rsidR="00CD7F89" w:rsidRDefault="00CD7F89" w:rsidP="005B4E2A">
                          <w:pPr>
                            <w:pStyle w:val="Titredubulletin"/>
                            <w:ind w:left="709" w:hanging="851"/>
                            <w:rPr>
                              <w:sz w:val="96"/>
                              <w:szCs w:val="96"/>
                            </w:rPr>
                          </w:pPr>
                        </w:p>
                        <w:p w14:paraId="1774656E" w14:textId="77777777" w:rsidR="00CD7F89" w:rsidRPr="003142F1" w:rsidRDefault="00CD7F89" w:rsidP="005B4E2A">
                          <w:pPr>
                            <w:pStyle w:val="Titredubulletin"/>
                            <w:ind w:left="709" w:hanging="851"/>
                            <w:rPr>
                              <w:sz w:val="96"/>
                              <w:szCs w:val="96"/>
                              <w:lang w:bidi="fr-FR"/>
                            </w:rPr>
                          </w:pPr>
                        </w:p>
                        <w:p w14:paraId="4F1D694C" w14:textId="3D2140DC" w:rsidR="006B4E72" w:rsidRDefault="00122692" w:rsidP="001149B1">
                          <w:pPr>
                            <w:pStyle w:val="Titredubulletin"/>
                          </w:pPr>
                          <w:proofErr w:type="gramStart"/>
                          <w:r w:rsidRPr="003142F1">
                            <w:rPr>
                              <w:sz w:val="48"/>
                              <w:szCs w:val="48"/>
                              <w:lang w:bidi="fr-FR"/>
                            </w:rPr>
                            <w:t>de</w:t>
                          </w:r>
                          <w:proofErr w:type="gramEnd"/>
                          <w:r w:rsidRPr="003142F1">
                            <w:rPr>
                              <w:sz w:val="48"/>
                              <w:szCs w:val="48"/>
                              <w:lang w:bidi="fr-FR"/>
                            </w:rPr>
                            <w:t xml:space="preserve"> Languevoisin-Quique</w:t>
                          </w:r>
                          <w:r w:rsidR="00016CE3" w:rsidRPr="003142F1">
                            <w:rPr>
                              <w:sz w:val="48"/>
                              <w:szCs w:val="48"/>
                              <w:lang w:bidi="fr-FR"/>
                            </w:rPr>
                            <w:t>ry</w:t>
                          </w:r>
                          <w:r w:rsidR="006B4E72">
                            <w:rPr>
                              <w:sz w:val="40"/>
                              <w:szCs w:val="40"/>
                              <w:lang w:bidi="fr-FR"/>
                            </w:rPr>
                            <w:t xml:space="preserve">                                          </w:t>
                          </w:r>
                          <w:r w:rsidRPr="00122692">
                            <w:rPr>
                              <w:sz w:val="40"/>
                              <w:szCs w:val="40"/>
                              <w:lang w:bidi="fr-FR"/>
                            </w:rPr>
                            <w:t>r</w:t>
                          </w:r>
                        </w:p>
                      </w:sdtContent>
                    </w:sdt>
                    <w:p w14:paraId="6BB15DCD" w14:textId="73687D0A" w:rsidR="007D1701" w:rsidRPr="00A14C79" w:rsidRDefault="006B4E72" w:rsidP="001149B1">
                      <w:pPr>
                        <w:pStyle w:val="Titredubulletin"/>
                      </w:pPr>
                      <w:r>
                        <w:t xml:space="preserve">                                                  </w:t>
                      </w:r>
                    </w:p>
                  </w:txbxContent>
                </v:textbox>
              </v:shape>
            </w:pict>
          </mc:Fallback>
        </mc:AlternateContent>
      </w:r>
      <w:r w:rsidR="006B4E72">
        <w:t xml:space="preserve">                                                                </w:t>
      </w:r>
    </w:p>
    <w:p w14:paraId="3D4344F0" w14:textId="08888254" w:rsidR="0082470D" w:rsidRPr="000A54B0" w:rsidRDefault="0082470D"/>
    <w:p w14:paraId="58B88CD1" w14:textId="3FDB3729" w:rsidR="0082470D" w:rsidRPr="000A54B0" w:rsidRDefault="0082470D"/>
    <w:p w14:paraId="3AFF21C4" w14:textId="4895A3D7" w:rsidR="0082470D" w:rsidRPr="000A54B0" w:rsidRDefault="0082470D" w:rsidP="0082470D">
      <w:pPr>
        <w:rPr>
          <w:rFonts w:ascii="Arial" w:hAnsi="Arial"/>
          <w:b/>
          <w:sz w:val="36"/>
        </w:rPr>
      </w:pPr>
    </w:p>
    <w:p w14:paraId="1D2D6EC2" w14:textId="6A7BF9B7" w:rsidR="0082470D" w:rsidRPr="00D23073" w:rsidRDefault="007B3ABE" w:rsidP="00D23073">
      <w:pPr>
        <w:rPr>
          <w:rFonts w:ascii="Arial" w:hAnsi="Arial"/>
          <w:b/>
          <w:sz w:val="36"/>
        </w:rPr>
      </w:pPr>
      <w:r w:rsidRPr="000A54B0">
        <w:rPr>
          <w:noProof/>
          <w:lang w:bidi="fr-FR"/>
        </w:rPr>
        <mc:AlternateContent>
          <mc:Choice Requires="wps">
            <w:drawing>
              <wp:anchor distT="0" distB="0" distL="114300" distR="114300" simplePos="0" relativeHeight="251655680" behindDoc="0" locked="0" layoutInCell="1" allowOverlap="1" wp14:anchorId="7C8C8134" wp14:editId="19932A35">
                <wp:simplePos x="0" y="0"/>
                <wp:positionH relativeFrom="page">
                  <wp:posOffset>-177165</wp:posOffset>
                </wp:positionH>
                <wp:positionV relativeFrom="page">
                  <wp:posOffset>2640965</wp:posOffset>
                </wp:positionV>
                <wp:extent cx="8001000" cy="45719"/>
                <wp:effectExtent l="0" t="0" r="0" b="0"/>
                <wp:wrapTight wrapText="bothSides">
                  <wp:wrapPolygon edited="0">
                    <wp:start x="0" y="0"/>
                    <wp:lineTo x="0" y="9127"/>
                    <wp:lineTo x="21549" y="9127"/>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19"/>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233792A3" w14:textId="24A7219E" w:rsidR="00E61A95" w:rsidRDefault="00E61A95" w:rsidP="00E61A95">
                            <w:pPr>
                              <w:jc w:val="center"/>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C8134" id="Rectangle 7" o:spid="_x0000_s1029" style="position:absolute;margin-left:-13.95pt;margin-top:207.95pt;width:630pt;height: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" fillcolor="#e36c0a [2409]" stroked="f" strokecolor="#4a7ebb" strokeweight="1.5pt">
                <v:shadow opacity="22938f" offset="0"/>
                <v:textbox inset=",7.2pt,,7.2pt">
                  <w:txbxContent>
                    <w:p w14:paraId="233792A3" w14:textId="24A7219E" w:rsidR="00E61A95" w:rsidRDefault="00E61A95" w:rsidP="00E61A95">
                      <w:pPr>
                        <w:jc w:val="center"/>
                      </w:pPr>
                      <w:r>
                        <w:t xml:space="preserve">                                                                                                                                                                                                                                                                                                                                           </w:t>
                      </w:r>
                    </w:p>
                  </w:txbxContent>
                </v:textbox>
                <w10:wrap type="tight" anchorx="page" anchory="page"/>
              </v:rect>
            </w:pict>
          </mc:Fallback>
        </mc:AlternateContent>
      </w:r>
    </w:p>
    <w:p w14:paraId="1652C819" w14:textId="2FD2567A" w:rsidR="0062611A" w:rsidRDefault="0062611A" w:rsidP="003E564B">
      <w:pPr>
        <w:pStyle w:val="Corpsdubulletin"/>
        <w:rPr>
          <w:lang w:bidi="fr-FR"/>
        </w:rPr>
      </w:pPr>
    </w:p>
    <w:p w14:paraId="3E5B29DD" w14:textId="49AD22DB" w:rsidR="0062611A" w:rsidRDefault="0062611A" w:rsidP="003E564B">
      <w:pPr>
        <w:pStyle w:val="Corpsdubulletin"/>
        <w:rPr>
          <w:lang w:bidi="fr-FR"/>
        </w:rPr>
      </w:pPr>
    </w:p>
    <w:p w14:paraId="3F3E933F" w14:textId="121F05DA" w:rsidR="0062611A" w:rsidRDefault="007708FC" w:rsidP="003E564B">
      <w:pPr>
        <w:pStyle w:val="Corpsdubulletin"/>
        <w:rPr>
          <w:lang w:bidi="fr-FR"/>
        </w:rPr>
      </w:pPr>
      <w:r w:rsidRPr="000A54B0">
        <w:rPr>
          <w:rFonts w:ascii="Arial" w:eastAsia="Arial" w:hAnsi="Arial" w:cs="Arial"/>
          <w:noProof/>
          <w:lang w:bidi="fr-FR"/>
        </w:rPr>
        <mc:AlternateContent>
          <mc:Choice Requires="wps">
            <w:drawing>
              <wp:anchor distT="0" distB="0" distL="114300" distR="114300" simplePos="0" relativeHeight="251660800" behindDoc="0" locked="0" layoutInCell="1" allowOverlap="1" wp14:anchorId="0C792E0F" wp14:editId="0FB7E79D">
                <wp:simplePos x="0" y="0"/>
                <wp:positionH relativeFrom="page">
                  <wp:posOffset>0</wp:posOffset>
                </wp:positionH>
                <wp:positionV relativeFrom="page">
                  <wp:posOffset>2494280</wp:posOffset>
                </wp:positionV>
                <wp:extent cx="8001000" cy="192405"/>
                <wp:effectExtent l="0" t="0" r="0" b="0"/>
                <wp:wrapTight wrapText="bothSides">
                  <wp:wrapPolygon edited="0">
                    <wp:start x="0" y="0"/>
                    <wp:lineTo x="0" y="19248"/>
                    <wp:lineTo x="21549" y="19248"/>
                    <wp:lineTo x="21549" y="0"/>
                    <wp:lineTo x="0" y="0"/>
                  </wp:wrapPolygon>
                </wp:wrapTight>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1000" cy="192405"/>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2287EF" id="Rectangle 19" o:spid="_x0000_s1026" style="position:absolute;margin-left:0;margin-top:196.4pt;width:630pt;height:15.15pt;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" fillcolor="#e36c0a [2409]" stroked="f" strokecolor="#4a7ebb" strokeweight="1.5pt">
                <v:shadow opacity="22938f" offset="0"/>
                <v:textbox inset=",7.2pt,,7.2pt"/>
                <w10:wrap type="tight" anchorx="page" anchory="page"/>
              </v:rect>
            </w:pict>
          </mc:Fallback>
        </mc:AlternateContent>
      </w:r>
    </w:p>
    <w:p w14:paraId="4964788D" w14:textId="356AEBA6" w:rsidR="0062611A" w:rsidRDefault="0062611A" w:rsidP="003E564B">
      <w:pPr>
        <w:pStyle w:val="Corpsdubulletin"/>
        <w:rPr>
          <w:lang w:bidi="fr-FR"/>
        </w:rPr>
      </w:pPr>
    </w:p>
    <w:bookmarkStart w:id="0" w:name="_Hlk110613142" w:displacedByCustomXml="next"/>
    <w:sdt>
      <w:sdtPr>
        <w:id w:val="228783093"/>
        <w:placeholder>
          <w:docPart w:val="D2E47162FCA9431CABF491DBFDDD9163"/>
        </w:placeholder>
      </w:sdtPr>
      <w:sdtContent>
        <w:p w14:paraId="63F0456C" w14:textId="309B12C7" w:rsidR="00CD7F89" w:rsidRPr="004A7A88" w:rsidRDefault="00CD7F89" w:rsidP="00CD7F89">
          <w:pPr>
            <w:pStyle w:val="Titredubulletin0"/>
          </w:pPr>
          <w:r>
            <w:rPr>
              <w:lang w:bidi="fr-FR"/>
            </w:rPr>
            <w:t>Le mot du maire</w:t>
          </w:r>
        </w:p>
      </w:sdtContent>
    </w:sdt>
    <w:bookmarkEnd w:id="0" w:displacedByCustomXml="prev"/>
    <w:p w14:paraId="6605C53D" w14:textId="6765E83F" w:rsidR="00CD7F89" w:rsidRDefault="00CD7F89" w:rsidP="00CD7F89">
      <w:pPr>
        <w:pStyle w:val="Corpsdubulletin"/>
      </w:pPr>
    </w:p>
    <w:p w14:paraId="23F0B39B" w14:textId="77777777" w:rsidR="00DA6369" w:rsidRDefault="00DA6369" w:rsidP="00DA6369">
      <w:pPr>
        <w:pStyle w:val="Corpsdubulletin"/>
        <w:sectPr w:rsidR="00DA6369" w:rsidSect="009A53B6">
          <w:type w:val="continuous"/>
          <w:pgSz w:w="11906" w:h="16838" w:code="9"/>
          <w:pgMar w:top="720" w:right="720" w:bottom="720" w:left="720" w:header="720" w:footer="720" w:gutter="0"/>
          <w:cols w:space="720"/>
          <w:docGrid w:linePitch="326"/>
        </w:sectPr>
      </w:pPr>
    </w:p>
    <w:p w14:paraId="13A43DF8" w14:textId="7D9C8348" w:rsidR="00DA6369" w:rsidRPr="000A54B0" w:rsidRDefault="00DD6003" w:rsidP="00DA6369">
      <w:pPr>
        <w:pStyle w:val="Corpsdubulletin"/>
        <w:sectPr w:rsidR="00DA6369" w:rsidRPr="000A54B0" w:rsidSect="009A53B6">
          <w:type w:val="continuous"/>
          <w:pgSz w:w="11906" w:h="16838" w:code="9"/>
          <w:pgMar w:top="720" w:right="720" w:bottom="720" w:left="720" w:header="720" w:footer="720" w:gutter="0"/>
          <w:cols w:num="2" w:space="720"/>
          <w:docGrid w:linePitch="326"/>
        </w:sectPr>
      </w:pPr>
      <w:r>
        <w:t>Les</w:t>
      </w:r>
      <w:r w:rsidR="00DA6369">
        <w:t xml:space="preserve"> </w:t>
      </w:r>
      <w:proofErr w:type="gramStart"/>
      <w:r w:rsidR="00DA6369">
        <w:t>travaux  de</w:t>
      </w:r>
      <w:proofErr w:type="gramEnd"/>
      <w:r w:rsidR="00DA6369">
        <w:t xml:space="preserve"> la Grand Rue </w:t>
      </w:r>
      <w:r>
        <w:t xml:space="preserve">trainent en longueur mais ce n’est pas faute de relancer les intervenants. Les dernières informations que nous avons obtenues sont  </w:t>
      </w:r>
    </w:p>
    <w:p w14:paraId="3D29B1E4" w14:textId="66576118" w:rsidR="00E64AE6" w:rsidRDefault="00DD6003" w:rsidP="00760E4B">
      <w:pPr>
        <w:pStyle w:val="Corpsdubulletin"/>
        <w:rPr>
          <w:lang w:bidi="fr-FR"/>
        </w:rPr>
      </w:pPr>
      <w:r>
        <w:rPr>
          <w:noProof/>
          <w:lang w:bidi="fr-FR"/>
        </w:rPr>
        <w:drawing>
          <wp:inline distT="0" distB="0" distL="0" distR="0" wp14:anchorId="72F0C4CF" wp14:editId="59B05052">
            <wp:extent cx="1507244" cy="2009775"/>
            <wp:effectExtent l="0" t="0" r="0" b="0"/>
            <wp:docPr id="3800700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0057" name="Image 3800700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317" cy="2019206"/>
                    </a:xfrm>
                    <a:prstGeom prst="rect">
                      <a:avLst/>
                    </a:prstGeom>
                  </pic:spPr>
                </pic:pic>
              </a:graphicData>
            </a:graphic>
          </wp:inline>
        </w:drawing>
      </w:r>
    </w:p>
    <w:p w14:paraId="1DF7CA59" w14:textId="5D08ED2F" w:rsidR="00DD6003" w:rsidRDefault="00DD6003" w:rsidP="00760E4B">
      <w:pPr>
        <w:pStyle w:val="Corpsdubulletin"/>
        <w:rPr>
          <w:lang w:bidi="fr-FR"/>
        </w:rPr>
      </w:pPr>
      <w:proofErr w:type="gramStart"/>
      <w:r>
        <w:rPr>
          <w:lang w:bidi="fr-FR"/>
        </w:rPr>
        <w:t>que</w:t>
      </w:r>
      <w:proofErr w:type="gramEnd"/>
      <w:r>
        <w:rPr>
          <w:lang w:bidi="fr-FR"/>
        </w:rPr>
        <w:t xml:space="preserve"> le remplacement des conduites d’eau devrait débuter en décembre…..</w:t>
      </w:r>
    </w:p>
    <w:p w14:paraId="5F282E35" w14:textId="77777777" w:rsidR="001D1B8E" w:rsidRDefault="001D1B8E" w:rsidP="003E564B">
      <w:pPr>
        <w:pStyle w:val="Corpsdubulletin"/>
        <w:rPr>
          <w:lang w:bidi="fr-FR"/>
        </w:rPr>
      </w:pPr>
    </w:p>
    <w:p w14:paraId="712AC94C" w14:textId="5E1F8A71" w:rsidR="008560D9" w:rsidRDefault="00C72D20" w:rsidP="003E564B">
      <w:pPr>
        <w:pStyle w:val="Corpsdubulletin"/>
        <w:rPr>
          <w:rFonts w:asciiTheme="majorHAnsi" w:hAnsiTheme="majorHAnsi" w:cstheme="majorHAnsi"/>
          <w:b/>
          <w:bCs/>
          <w:sz w:val="32"/>
          <w:szCs w:val="32"/>
          <w:lang w:bidi="fr-FR"/>
        </w:rPr>
      </w:pPr>
      <w:r>
        <w:rPr>
          <w:rFonts w:asciiTheme="majorHAnsi" w:hAnsiTheme="majorHAnsi" w:cstheme="majorHAnsi"/>
          <w:b/>
          <w:bCs/>
          <w:sz w:val="32"/>
          <w:szCs w:val="32"/>
          <w:lang w:bidi="fr-FR"/>
        </w:rPr>
        <w:t xml:space="preserve"> </w:t>
      </w:r>
      <w:r w:rsidR="00600832">
        <w:rPr>
          <w:rFonts w:asciiTheme="majorHAnsi" w:hAnsiTheme="majorHAnsi" w:cstheme="majorHAnsi"/>
          <w:b/>
          <w:bCs/>
          <w:sz w:val="32"/>
          <w:szCs w:val="32"/>
          <w:lang w:bidi="fr-FR"/>
        </w:rPr>
        <w:t>I</w:t>
      </w:r>
      <w:r w:rsidR="00F52CA4">
        <w:rPr>
          <w:rFonts w:asciiTheme="majorHAnsi" w:hAnsiTheme="majorHAnsi" w:cstheme="majorHAnsi"/>
          <w:b/>
          <w:bCs/>
          <w:sz w:val="32"/>
          <w:szCs w:val="32"/>
          <w:lang w:bidi="fr-FR"/>
        </w:rPr>
        <w:t>nformation</w:t>
      </w:r>
      <w:r w:rsidR="00903781">
        <w:rPr>
          <w:rFonts w:asciiTheme="majorHAnsi" w:hAnsiTheme="majorHAnsi" w:cstheme="majorHAnsi"/>
          <w:b/>
          <w:bCs/>
          <w:sz w:val="32"/>
          <w:szCs w:val="32"/>
          <w:lang w:bidi="fr-FR"/>
        </w:rPr>
        <w:t xml:space="preserve">  </w:t>
      </w:r>
    </w:p>
    <w:p w14:paraId="08868549" w14:textId="224DCDD6" w:rsidR="00DD6003" w:rsidRDefault="00DD6003" w:rsidP="003E564B">
      <w:pPr>
        <w:pStyle w:val="Corpsdubulletin"/>
        <w:rPr>
          <w:rFonts w:cstheme="minorHAnsi"/>
          <w:szCs w:val="22"/>
          <w:lang w:bidi="fr-FR"/>
        </w:rPr>
      </w:pPr>
      <w:r w:rsidRPr="00DD6003">
        <w:rPr>
          <w:rFonts w:cstheme="minorHAnsi"/>
          <w:szCs w:val="22"/>
          <w:lang w:bidi="fr-FR"/>
        </w:rPr>
        <w:t>Nous avons fait</w:t>
      </w:r>
      <w:r>
        <w:rPr>
          <w:rFonts w:cstheme="minorHAnsi"/>
          <w:szCs w:val="22"/>
          <w:lang w:bidi="fr-FR"/>
        </w:rPr>
        <w:t xml:space="preserve"> une demande de convention auprès de la Fondation 30 millions d’amis pour obtenir une subvention relative à une campagne de stérilisation des chats errants dans notre commune. Pour cela nous devons estimer le nombre de chats concernés ainsi que les lieux familiers où ils vivent. Sans votre aide et votre retour d’information, nous n’y arriverons pas.</w:t>
      </w:r>
    </w:p>
    <w:p w14:paraId="7502599D" w14:textId="765944C6" w:rsidR="00DD6003" w:rsidRPr="00DD6003" w:rsidRDefault="00DD6003" w:rsidP="003E564B">
      <w:pPr>
        <w:pStyle w:val="Corpsdubulletin"/>
        <w:rPr>
          <w:rFonts w:cstheme="minorHAnsi"/>
          <w:szCs w:val="22"/>
          <w:lang w:bidi="fr-FR"/>
        </w:rPr>
      </w:pPr>
      <w:r>
        <w:rPr>
          <w:rFonts w:cstheme="minorHAnsi"/>
          <w:szCs w:val="22"/>
          <w:lang w:bidi="fr-FR"/>
        </w:rPr>
        <w:t>Nous vous remercions vivement de votre collaboration pour le bien de tous.</w:t>
      </w:r>
    </w:p>
    <w:p w14:paraId="50E2EECE" w14:textId="49461C16" w:rsidR="008A1701" w:rsidRPr="00E367F0" w:rsidRDefault="00B2382B" w:rsidP="003E564B">
      <w:pPr>
        <w:pStyle w:val="Corpsdubulletin"/>
        <w:rPr>
          <w:rFonts w:asciiTheme="majorHAnsi" w:hAnsiTheme="majorHAnsi" w:cstheme="majorHAnsi"/>
          <w:b/>
          <w:bCs/>
          <w:sz w:val="32"/>
          <w:szCs w:val="32"/>
          <w:lang w:bidi="fr-FR"/>
        </w:rPr>
      </w:pPr>
      <w:r>
        <w:rPr>
          <w:rFonts w:asciiTheme="majorHAnsi" w:hAnsiTheme="majorHAnsi" w:cstheme="majorHAnsi"/>
          <w:b/>
          <w:bCs/>
          <w:sz w:val="32"/>
          <w:szCs w:val="32"/>
          <w:lang w:bidi="fr-FR"/>
        </w:rPr>
        <w:t>Délibération</w:t>
      </w:r>
    </w:p>
    <w:p w14:paraId="73531BD8" w14:textId="73A04B4D" w:rsidR="00B2382B" w:rsidRDefault="00B2382B" w:rsidP="003E564B">
      <w:pPr>
        <w:pStyle w:val="Corpsdubulletin"/>
        <w:rPr>
          <w:rFonts w:cstheme="minorHAnsi"/>
          <w:szCs w:val="22"/>
          <w:lang w:bidi="fr-FR"/>
        </w:rPr>
      </w:pPr>
      <w:r>
        <w:rPr>
          <w:rFonts w:cstheme="minorHAnsi"/>
          <w:szCs w:val="22"/>
          <w:lang w:bidi="fr-FR"/>
        </w:rPr>
        <w:t>Afin de veiller à l’esthétique ainsi qu’au bon alignement des clôtures et murs d’habitation du village, le conseil municipal a décidé que toute</w:t>
      </w:r>
      <w:r w:rsidR="00572978">
        <w:rPr>
          <w:rFonts w:cstheme="minorHAnsi"/>
          <w:szCs w:val="22"/>
          <w:lang w:bidi="fr-FR"/>
        </w:rPr>
        <w:t xml:space="preserve"> </w:t>
      </w:r>
      <w:r>
        <w:rPr>
          <w:rFonts w:cstheme="minorHAnsi"/>
          <w:szCs w:val="22"/>
          <w:lang w:bidi="fr-FR"/>
        </w:rPr>
        <w:t>nouvelle création devrait faire l’obj</w:t>
      </w:r>
      <w:r w:rsidR="00DA0274">
        <w:rPr>
          <w:rFonts w:cstheme="minorHAnsi"/>
          <w:szCs w:val="22"/>
          <w:lang w:bidi="fr-FR"/>
        </w:rPr>
        <w:t xml:space="preserve">et </w:t>
      </w:r>
      <w:r>
        <w:rPr>
          <w:rFonts w:cstheme="minorHAnsi"/>
          <w:szCs w:val="22"/>
          <w:lang w:bidi="fr-FR"/>
        </w:rPr>
        <w:t>d’une déclaration préalable auprès de la mairie.</w:t>
      </w:r>
      <w:r w:rsidR="00572978">
        <w:rPr>
          <w:rFonts w:cstheme="minorHAnsi"/>
          <w:szCs w:val="22"/>
          <w:lang w:bidi="fr-FR"/>
        </w:rPr>
        <w:t xml:space="preserve">      </w:t>
      </w:r>
    </w:p>
    <w:p w14:paraId="4396C7B7" w14:textId="77777777" w:rsidR="00B2382B" w:rsidRDefault="00B2382B" w:rsidP="003E564B">
      <w:pPr>
        <w:pStyle w:val="Corpsdubulletin"/>
        <w:rPr>
          <w:rFonts w:cstheme="minorHAnsi"/>
          <w:szCs w:val="22"/>
          <w:lang w:bidi="fr-FR"/>
        </w:rPr>
      </w:pPr>
    </w:p>
    <w:p w14:paraId="4AE84056" w14:textId="4C0A17F7" w:rsidR="00581A15" w:rsidRPr="00B2382B" w:rsidRDefault="00B2382B" w:rsidP="00B2382B">
      <w:pPr>
        <w:pStyle w:val="Corpsdubulletin"/>
        <w:jc w:val="left"/>
        <w:rPr>
          <w:rFonts w:asciiTheme="majorHAnsi" w:hAnsiTheme="majorHAnsi" w:cstheme="majorHAnsi"/>
          <w:b/>
          <w:bCs/>
          <w:sz w:val="32"/>
          <w:szCs w:val="32"/>
          <w:lang w:bidi="fr-FR"/>
        </w:rPr>
      </w:pPr>
      <w:proofErr w:type="spellStart"/>
      <w:r w:rsidRPr="00B2382B">
        <w:rPr>
          <w:rFonts w:asciiTheme="majorHAnsi" w:hAnsiTheme="majorHAnsi" w:cstheme="majorHAnsi"/>
          <w:b/>
          <w:bCs/>
          <w:sz w:val="32"/>
          <w:szCs w:val="32"/>
          <w:lang w:bidi="fr-FR"/>
        </w:rPr>
        <w:t>Recencement</w:t>
      </w:r>
      <w:proofErr w:type="spellEnd"/>
      <w:r w:rsidRPr="00B2382B">
        <w:rPr>
          <w:rFonts w:asciiTheme="majorHAnsi" w:hAnsiTheme="majorHAnsi" w:cstheme="majorHAnsi"/>
          <w:b/>
          <w:bCs/>
          <w:sz w:val="32"/>
          <w:szCs w:val="32"/>
          <w:lang w:bidi="fr-FR"/>
        </w:rPr>
        <w:t xml:space="preserve"> de la population</w:t>
      </w:r>
      <w:r w:rsidR="00572978" w:rsidRPr="00B2382B">
        <w:rPr>
          <w:rFonts w:asciiTheme="majorHAnsi" w:hAnsiTheme="majorHAnsi" w:cstheme="majorHAnsi"/>
          <w:b/>
          <w:bCs/>
          <w:sz w:val="32"/>
          <w:szCs w:val="32"/>
          <w:lang w:bidi="fr-FR"/>
        </w:rPr>
        <w:t xml:space="preserve">                              </w:t>
      </w:r>
    </w:p>
    <w:p w14:paraId="64E60376" w14:textId="2A0E5553" w:rsidR="00572978" w:rsidRPr="00FF00A8" w:rsidRDefault="00572978" w:rsidP="003E564B">
      <w:pPr>
        <w:pStyle w:val="Corpsdubulletin"/>
        <w:rPr>
          <w:rFonts w:cstheme="minorHAnsi"/>
          <w:szCs w:val="22"/>
          <w:lang w:bidi="fr-FR"/>
        </w:rPr>
      </w:pPr>
    </w:p>
    <w:p w14:paraId="4C16D3D8" w14:textId="75AFEA67" w:rsidR="00EF5F19" w:rsidRDefault="00000000" w:rsidP="00112082">
      <w:pPr>
        <w:pStyle w:val="Corpsdubulletin"/>
        <w:ind w:left="-426" w:firstLine="426"/>
        <w:rPr>
          <w:lang w:bidi="fr-FR"/>
        </w:rPr>
      </w:pPr>
      <w:sdt>
        <w:sdtPr>
          <w:rPr>
            <w:b/>
            <w:bCs/>
            <w:sz w:val="32"/>
            <w:szCs w:val="32"/>
          </w:rPr>
          <w:id w:val="104000314"/>
          <w:placeholder>
            <w:docPart w:val="95220A6279E5437B819D23E7A2B817B1"/>
          </w:placeholder>
        </w:sdtPr>
        <w:sdtEndPr>
          <w:rPr>
            <w:b w:val="0"/>
            <w:bCs w:val="0"/>
          </w:rPr>
        </w:sdtEndPr>
        <w:sdtContent>
          <w:r w:rsidR="00B2382B">
            <w:rPr>
              <w:b/>
              <w:bCs/>
              <w:noProof/>
              <w:sz w:val="32"/>
              <w:szCs w:val="32"/>
            </w:rPr>
            <w:drawing>
              <wp:inline distT="0" distB="0" distL="0" distR="0" wp14:anchorId="78C0766A" wp14:editId="698DAE16">
                <wp:extent cx="1304925" cy="1740001"/>
                <wp:effectExtent l="0" t="0" r="0" b="0"/>
                <wp:docPr id="10516384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38411" name="Image 10516384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6891" cy="1742622"/>
                        </a:xfrm>
                        <a:prstGeom prst="rect">
                          <a:avLst/>
                        </a:prstGeom>
                      </pic:spPr>
                    </pic:pic>
                  </a:graphicData>
                </a:graphic>
              </wp:inline>
            </w:drawing>
          </w:r>
          <w:r w:rsidR="007270E2">
            <w:rPr>
              <w:b/>
              <w:bCs/>
              <w:sz w:val="32"/>
              <w:szCs w:val="32"/>
            </w:rPr>
            <w:t xml:space="preserve"> </w:t>
          </w:r>
          <w:r w:rsidR="008146BD">
            <w:rPr>
              <w:rFonts w:asciiTheme="majorHAnsi" w:hAnsiTheme="majorHAnsi" w:cstheme="majorHAnsi"/>
              <w:b/>
              <w:bCs/>
              <w:sz w:val="32"/>
              <w:szCs w:val="32"/>
              <w:lang w:bidi="fr-FR"/>
            </w:rPr>
            <w:t>L</w:t>
          </w:r>
          <w:r w:rsidR="00F52CA4">
            <w:rPr>
              <w:rFonts w:asciiTheme="majorHAnsi" w:hAnsiTheme="majorHAnsi" w:cstheme="majorHAnsi"/>
              <w:b/>
              <w:bCs/>
              <w:sz w:val="32"/>
              <w:szCs w:val="32"/>
              <w:lang w:bidi="fr-FR"/>
            </w:rPr>
            <w:t>oisirs</w:t>
          </w:r>
          <w:r w:rsidR="00EF5F19" w:rsidRPr="00777F52">
            <w:rPr>
              <w:sz w:val="32"/>
              <w:szCs w:val="32"/>
              <w:lang w:bidi="fr-FR"/>
            </w:rPr>
            <w:t xml:space="preserve"> </w:t>
          </w:r>
        </w:sdtContent>
      </w:sdt>
    </w:p>
    <w:p w14:paraId="2B030DF2" w14:textId="184D539F" w:rsidR="00111267" w:rsidRDefault="00B2382B" w:rsidP="00120ABD">
      <w:pPr>
        <w:pStyle w:val="Corpsdubulletin"/>
        <w:rPr>
          <w:lang w:bidi="fr-FR"/>
        </w:rPr>
      </w:pPr>
      <w:r>
        <w:rPr>
          <w:lang w:bidi="fr-FR"/>
        </w:rPr>
        <w:t>Le</w:t>
      </w:r>
      <w:r w:rsidR="0033350D">
        <w:rPr>
          <w:lang w:bidi="fr-FR"/>
        </w:rPr>
        <w:t xml:space="preserve"> terrain de pétanque situé </w:t>
      </w:r>
      <w:r w:rsidR="003F7983">
        <w:rPr>
          <w:lang w:bidi="fr-FR"/>
        </w:rPr>
        <w:t xml:space="preserve">sur la place du      village est </w:t>
      </w:r>
      <w:r>
        <w:rPr>
          <w:lang w:bidi="fr-FR"/>
        </w:rPr>
        <w:t xml:space="preserve">terminé. Quelques aménagements de confort sont encore à prévoir au printemps, mais vous pouvez d’ores et déjà en </w:t>
      </w:r>
      <w:proofErr w:type="gramStart"/>
      <w:r>
        <w:rPr>
          <w:lang w:bidi="fr-FR"/>
        </w:rPr>
        <w:t>profiter .</w:t>
      </w:r>
      <w:proofErr w:type="gramEnd"/>
    </w:p>
    <w:p w14:paraId="7F5EBB01" w14:textId="6FD772F3" w:rsidR="00111267" w:rsidRDefault="00111267" w:rsidP="00112082">
      <w:pPr>
        <w:pStyle w:val="Corpsdubulletin"/>
        <w:ind w:left="-426" w:firstLine="426"/>
        <w:rPr>
          <w:sz w:val="32"/>
          <w:szCs w:val="32"/>
        </w:rPr>
      </w:pPr>
    </w:p>
    <w:p w14:paraId="6DEE68C0" w14:textId="7929C5B1" w:rsidR="004920D9" w:rsidRDefault="00F65AC0" w:rsidP="004920D9">
      <w:pPr>
        <w:pStyle w:val="Corpsdubulletin"/>
        <w:rPr>
          <w:szCs w:val="22"/>
        </w:rPr>
      </w:pPr>
      <w:r>
        <w:rPr>
          <w:noProof/>
          <w:szCs w:val="22"/>
        </w:rPr>
        <w:drawing>
          <wp:inline distT="0" distB="0" distL="0" distR="0" wp14:anchorId="777CB468" wp14:editId="5D131C3E">
            <wp:extent cx="1292610" cy="897890"/>
            <wp:effectExtent l="0" t="0" r="3175" b="0"/>
            <wp:docPr id="15823850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85028" name="Image 15823850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1379" cy="910927"/>
                    </a:xfrm>
                    <a:prstGeom prst="rect">
                      <a:avLst/>
                    </a:prstGeom>
                  </pic:spPr>
                </pic:pic>
              </a:graphicData>
            </a:graphic>
          </wp:inline>
        </w:drawing>
      </w:r>
      <w:r w:rsidR="004D77D0">
        <w:rPr>
          <w:szCs w:val="22"/>
        </w:rPr>
        <w:t>En ces périodes hivernales les travaux d’extérieur sont ralentis, aussi nous vous rappelons que chaque 2</w:t>
      </w:r>
      <w:r w:rsidR="004D77D0" w:rsidRPr="004D77D0">
        <w:rPr>
          <w:szCs w:val="22"/>
          <w:vertAlign w:val="superscript"/>
        </w:rPr>
        <w:t>e</w:t>
      </w:r>
      <w:r w:rsidR="004D77D0">
        <w:rPr>
          <w:szCs w:val="22"/>
        </w:rPr>
        <w:t xml:space="preserve"> jeudi de chaque mois, </w:t>
      </w:r>
      <w:r w:rsidR="004920D9">
        <w:rPr>
          <w:szCs w:val="22"/>
        </w:rPr>
        <w:t xml:space="preserve">de 14h à 17h, </w:t>
      </w:r>
      <w:r w:rsidR="00DB7EA1">
        <w:rPr>
          <w:szCs w:val="22"/>
        </w:rPr>
        <w:t xml:space="preserve">la salle des fêtes est </w:t>
      </w:r>
      <w:r w:rsidR="00DB7EA1">
        <w:rPr>
          <w:szCs w:val="22"/>
        </w:rPr>
        <w:lastRenderedPageBreak/>
        <w:t>ouverte pour accueillir celles et ceux qui souhait</w:t>
      </w:r>
      <w:r w:rsidR="008D4C27">
        <w:rPr>
          <w:szCs w:val="22"/>
        </w:rPr>
        <w:t>erai</w:t>
      </w:r>
      <w:r w:rsidR="00DB7EA1">
        <w:rPr>
          <w:szCs w:val="22"/>
        </w:rPr>
        <w:t>ent passer un moment</w:t>
      </w:r>
      <w:r w:rsidR="005A482F">
        <w:rPr>
          <w:szCs w:val="22"/>
        </w:rPr>
        <w:t xml:space="preserve"> convivial</w:t>
      </w:r>
      <w:r w:rsidR="00DB7EA1">
        <w:rPr>
          <w:szCs w:val="22"/>
        </w:rPr>
        <w:t xml:space="preserve"> en jouant aux cartes ou aux jeux de société.</w:t>
      </w:r>
    </w:p>
    <w:p w14:paraId="217A76CB" w14:textId="722BFE1E" w:rsidR="00DB7EA1" w:rsidRDefault="00DB7EA1" w:rsidP="004920D9">
      <w:pPr>
        <w:pStyle w:val="Corpsdubulletin"/>
        <w:rPr>
          <w:szCs w:val="22"/>
        </w:rPr>
      </w:pPr>
    </w:p>
    <w:p w14:paraId="1EAAD51B" w14:textId="5178971D" w:rsidR="00421BC7" w:rsidRDefault="00A82DFD" w:rsidP="004920D9">
      <w:pPr>
        <w:pStyle w:val="Corpsdubulletin"/>
        <w:rPr>
          <w:rFonts w:asciiTheme="majorHAnsi" w:hAnsiTheme="majorHAnsi" w:cstheme="majorHAnsi"/>
          <w:b/>
          <w:bCs/>
          <w:sz w:val="32"/>
          <w:szCs w:val="32"/>
        </w:rPr>
      </w:pPr>
      <w:r w:rsidRPr="000A54B0">
        <w:rPr>
          <w:rFonts w:ascii="Arial" w:eastAsia="Arial" w:hAnsi="Arial" w:cs="Arial"/>
          <w:noProof/>
          <w:lang w:bidi="fr-FR"/>
        </w:rPr>
        <mc:AlternateContent>
          <mc:Choice Requires="wps">
            <w:drawing>
              <wp:anchor distT="0" distB="0" distL="114300" distR="114300" simplePos="0" relativeHeight="251659776" behindDoc="0" locked="0" layoutInCell="1" allowOverlap="1" wp14:anchorId="70FAE955" wp14:editId="19593B8F">
                <wp:simplePos x="0" y="0"/>
                <wp:positionH relativeFrom="page">
                  <wp:posOffset>0</wp:posOffset>
                </wp:positionH>
                <wp:positionV relativeFrom="page">
                  <wp:posOffset>873760</wp:posOffset>
                </wp:positionV>
                <wp:extent cx="8427720" cy="157480"/>
                <wp:effectExtent l="0" t="0" r="0" b="0"/>
                <wp:wrapTight wrapText="bothSides">
                  <wp:wrapPolygon edited="0">
                    <wp:start x="0" y="0"/>
                    <wp:lineTo x="0" y="18290"/>
                    <wp:lineTo x="21532" y="18290"/>
                    <wp:lineTo x="21532" y="0"/>
                    <wp:lineTo x="0" y="0"/>
                  </wp:wrapPolygon>
                </wp:wrapTight>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427720" cy="157480"/>
                        </a:xfrm>
                        <a:prstGeom prst="rect">
                          <a:avLst/>
                        </a:prstGeom>
                        <a:solidFill>
                          <a:srgbClr val="F79646">
                            <a:lumMod val="75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343A821" id="Rectangle 19" o:spid="_x0000_s1026" style="position:absolute;margin-left:0;margin-top:68.8pt;width:663.6pt;height:12.4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" fillcolor="#e46c0a" stroked="f" strokecolor="#4a7ebb" strokeweight="1.5pt">
                <v:shadow opacity="22938f" offset="0"/>
                <v:textbox inset=",7.2pt,,7.2pt"/>
                <w10:wrap type="tight" anchorx="page" anchory="page"/>
              </v:rect>
            </w:pict>
          </mc:Fallback>
        </mc:AlternateContent>
      </w:r>
      <w:r w:rsidRPr="000A54B0">
        <w:rPr>
          <w:rFonts w:ascii="Arial" w:eastAsia="Arial" w:hAnsi="Arial" w:cs="Arial"/>
          <w:noProof/>
          <w:lang w:bidi="fr-FR"/>
        </w:rPr>
        <mc:AlternateContent>
          <mc:Choice Requires="wps">
            <w:drawing>
              <wp:anchor distT="0" distB="0" distL="114300" distR="114300" simplePos="0" relativeHeight="251657728" behindDoc="0" locked="0" layoutInCell="1" allowOverlap="1" wp14:anchorId="4D6B5B96" wp14:editId="355F543D">
                <wp:simplePos x="0" y="0"/>
                <wp:positionH relativeFrom="page">
                  <wp:posOffset>0</wp:posOffset>
                </wp:positionH>
                <wp:positionV relativeFrom="page">
                  <wp:posOffset>-5080</wp:posOffset>
                </wp:positionV>
                <wp:extent cx="8458200" cy="878840"/>
                <wp:effectExtent l="0" t="0" r="0" b="0"/>
                <wp:wrapTight wrapText="bothSides">
                  <wp:wrapPolygon edited="0">
                    <wp:start x="0" y="0"/>
                    <wp:lineTo x="0" y="21069"/>
                    <wp:lineTo x="21551" y="21069"/>
                    <wp:lineTo x="21551" y="0"/>
                    <wp:lineTo x="0" y="0"/>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878840"/>
                        </a:xfrm>
                        <a:prstGeom prst="rect">
                          <a:avLst/>
                        </a:prstGeom>
                        <a:solidFill>
                          <a:srgbClr val="4BACC6">
                            <a:lumMod val="5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0C13F5F" w14:textId="77777777" w:rsidR="00A82DFD" w:rsidRPr="00F31BC3" w:rsidRDefault="00A82DFD" w:rsidP="00A82DFD">
                            <w:pPr>
                              <w:rPr>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B5B96" id="_x0000_s1030" style="position:absolute;left:0;text-align:left;margin-left:0;margin-top:-.4pt;width:666pt;height:6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" fillcolor="#215968" stroked="f" strokecolor="#4a7ebb" strokeweight="1.5pt">
                <v:shadow opacity="22938f" offset="0"/>
                <v:textbox inset=",7.2pt,,7.2pt">
                  <w:txbxContent>
                    <w:p w14:paraId="10C13F5F" w14:textId="77777777" w:rsidR="00A82DFD" w:rsidRPr="00F31BC3" w:rsidRDefault="00A82DFD" w:rsidP="00A82DFD">
                      <w:pPr>
                        <w:rPr>
                          <w:sz w:val="22"/>
                        </w:rPr>
                      </w:pPr>
                    </w:p>
                  </w:txbxContent>
                </v:textbox>
                <w10:wrap type="tight" anchorx="page" anchory="page"/>
              </v:rect>
            </w:pict>
          </mc:Fallback>
        </mc:AlternateContent>
      </w:r>
      <w:r w:rsidR="004D77D0">
        <w:rPr>
          <w:rFonts w:asciiTheme="majorHAnsi" w:hAnsiTheme="majorHAnsi" w:cstheme="majorHAnsi"/>
          <w:b/>
          <w:bCs/>
          <w:sz w:val="32"/>
          <w:szCs w:val="32"/>
        </w:rPr>
        <w:t>Opération nettoyons la nature</w:t>
      </w:r>
    </w:p>
    <w:p w14:paraId="0E8CB84B" w14:textId="3E11500B" w:rsidR="00421BC7" w:rsidRDefault="004D77D0" w:rsidP="004920D9">
      <w:pPr>
        <w:pStyle w:val="Corpsdubulletin"/>
        <w:rPr>
          <w:rFonts w:ascii="Times New Roman" w:hAnsi="Times New Roman" w:cs="Times New Roman"/>
          <w:szCs w:val="22"/>
        </w:rPr>
      </w:pPr>
      <w:r>
        <w:rPr>
          <w:rFonts w:ascii="Times New Roman" w:hAnsi="Times New Roman" w:cs="Times New Roman"/>
          <w:szCs w:val="22"/>
        </w:rPr>
        <w:t>Nous n’étions pas nombreux : 6 personnes soit 3% de la population. Dommage car nous avons dû restreindre notre zone de nettoyage. Le terrain de cross est toujours jonché de cannettes et de restants d’animaux. Parmi ces immondices, 2 petites miraculées ont été trouvées</w:t>
      </w:r>
    </w:p>
    <w:p w14:paraId="58F1D87A" w14:textId="105F69FE" w:rsidR="00F52CA4" w:rsidRDefault="004D77D0" w:rsidP="004920D9">
      <w:pPr>
        <w:pStyle w:val="Corpsdubulletin"/>
        <w:rPr>
          <w:szCs w:val="22"/>
        </w:rPr>
      </w:pPr>
      <w:r>
        <w:rPr>
          <w:noProof/>
          <w:szCs w:val="22"/>
        </w:rPr>
        <w:drawing>
          <wp:inline distT="0" distB="0" distL="0" distR="0" wp14:anchorId="3771EDC5" wp14:editId="65508535">
            <wp:extent cx="1428836" cy="1543050"/>
            <wp:effectExtent l="0" t="0" r="0" b="0"/>
            <wp:docPr id="16711126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12686" name="Image 16711126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9040" cy="1554069"/>
                    </a:xfrm>
                    <a:prstGeom prst="rect">
                      <a:avLst/>
                    </a:prstGeom>
                  </pic:spPr>
                </pic:pic>
              </a:graphicData>
            </a:graphic>
          </wp:inline>
        </w:drawing>
      </w:r>
    </w:p>
    <w:p w14:paraId="3BDD08DB" w14:textId="77777777" w:rsidR="007270E2" w:rsidRDefault="00000000" w:rsidP="007270E2">
      <w:pPr>
        <w:pStyle w:val="Corpsdubulletin"/>
        <w:rPr>
          <w:noProof/>
          <w:lang w:bidi="fr-FR"/>
        </w:rPr>
      </w:pPr>
      <w:hyperlink r:id="rId16" w:history="1">
        <w:r w:rsidR="007270E2" w:rsidRPr="002B752E">
          <w:rPr>
            <w:rStyle w:val="Lienhypertexte"/>
            <w:noProof/>
            <w:lang w:bidi="fr-FR"/>
          </w:rPr>
          <w:t>www.languevoisinquiquery.fr</w:t>
        </w:r>
      </w:hyperlink>
    </w:p>
    <w:p w14:paraId="29064F44" w14:textId="77777777" w:rsidR="007270E2" w:rsidRDefault="007270E2" w:rsidP="007270E2">
      <w:pPr>
        <w:pStyle w:val="Corpsdubulletin"/>
        <w:rPr>
          <w:color w:val="FF0000"/>
          <w:lang w:bidi="fr-FR"/>
        </w:rPr>
      </w:pPr>
      <w:r w:rsidRPr="008E0ACA">
        <w:rPr>
          <w:color w:val="FF0000"/>
          <w:lang w:bidi="fr-FR"/>
        </w:rPr>
        <w:t>Contact mairie – 03 22 78 38 73</w:t>
      </w:r>
      <w:r w:rsidRPr="008E0ACA">
        <w:rPr>
          <w:color w:val="FF0000"/>
          <w:lang w:bidi="fr-FR"/>
        </w:rPr>
        <w:tab/>
        <w:t xml:space="preserve"> </w:t>
      </w:r>
    </w:p>
    <w:p w14:paraId="51DFC664" w14:textId="77777777" w:rsidR="007270E2" w:rsidRPr="008E0ACA" w:rsidRDefault="00000000" w:rsidP="007270E2">
      <w:pPr>
        <w:pStyle w:val="Corpsdubulletin"/>
        <w:rPr>
          <w:color w:val="FF0000"/>
          <w:lang w:bidi="fr-FR"/>
        </w:rPr>
      </w:pPr>
      <w:hyperlink r:id="rId17" w:history="1">
        <w:r w:rsidR="007270E2" w:rsidRPr="00FC2CBF">
          <w:rPr>
            <w:rStyle w:val="Lienhypertexte"/>
            <w:lang w:bidi="fr-FR"/>
          </w:rPr>
          <w:t>mairie.languevoisin@orange.fr</w:t>
        </w:r>
      </w:hyperlink>
    </w:p>
    <w:p w14:paraId="2F88E6F5" w14:textId="620400A7" w:rsidR="00DB7EA1" w:rsidRPr="004920D9" w:rsidRDefault="00DB7EA1" w:rsidP="004920D9">
      <w:pPr>
        <w:pStyle w:val="Corpsdubulletin"/>
        <w:rPr>
          <w:szCs w:val="22"/>
        </w:rPr>
      </w:pPr>
    </w:p>
    <w:p w14:paraId="075D0750" w14:textId="77777777" w:rsidR="007270E2" w:rsidRDefault="007270E2" w:rsidP="00F05E2C">
      <w:pPr>
        <w:pStyle w:val="Corpsdubulletin"/>
        <w:rPr>
          <w:noProof/>
          <w:lang w:bidi="fr-FR"/>
        </w:rPr>
      </w:pPr>
    </w:p>
    <w:p w14:paraId="2471290F" w14:textId="77777777" w:rsidR="007270E2" w:rsidRDefault="007270E2" w:rsidP="00F05E2C">
      <w:pPr>
        <w:pStyle w:val="Corpsdubulletin"/>
        <w:rPr>
          <w:noProof/>
          <w:lang w:bidi="fr-FR"/>
        </w:rPr>
      </w:pPr>
    </w:p>
    <w:p w14:paraId="2E19ECDA" w14:textId="27728947" w:rsidR="001F10E1" w:rsidRDefault="001F10E1" w:rsidP="00F05E2C">
      <w:pPr>
        <w:pStyle w:val="Corpsdubulletin"/>
        <w:rPr>
          <w:noProof/>
          <w:lang w:bidi="fr-FR"/>
        </w:rPr>
      </w:pPr>
    </w:p>
    <w:p w14:paraId="7B1FE2A9" w14:textId="2BE6E0D8" w:rsidR="006D56CD" w:rsidRDefault="006D56CD" w:rsidP="00F05E2C">
      <w:pPr>
        <w:pStyle w:val="Corpsdubulletin"/>
      </w:pPr>
    </w:p>
    <w:p w14:paraId="307C09ED" w14:textId="2195A363" w:rsidR="006D56CD" w:rsidRDefault="006D56CD" w:rsidP="00F05E2C">
      <w:pPr>
        <w:pStyle w:val="Corpsdubulletin"/>
      </w:pPr>
    </w:p>
    <w:p w14:paraId="04A9E216" w14:textId="77777777" w:rsidR="006D56CD" w:rsidRDefault="006D56CD" w:rsidP="00F05E2C">
      <w:pPr>
        <w:pStyle w:val="Corpsdubulletin"/>
      </w:pPr>
    </w:p>
    <w:p w14:paraId="377E6060" w14:textId="77777777" w:rsidR="00D66C3E" w:rsidRDefault="00D66C3E" w:rsidP="00F05E2C">
      <w:pPr>
        <w:pStyle w:val="Corpsdubulletin"/>
      </w:pPr>
    </w:p>
    <w:p w14:paraId="1E124BE6" w14:textId="77777777" w:rsidR="009E5DF2" w:rsidRDefault="009E5DF2" w:rsidP="00F05E2C">
      <w:pPr>
        <w:pStyle w:val="Corpsdubulletin"/>
      </w:pPr>
    </w:p>
    <w:p w14:paraId="107F0D5D" w14:textId="19109577" w:rsidR="009E5DF2" w:rsidRPr="000A54B0" w:rsidRDefault="009E5DF2" w:rsidP="009E5DF2">
      <w:pPr>
        <w:pStyle w:val="Corpsdubulletin"/>
      </w:pPr>
    </w:p>
    <w:sectPr w:rsidR="009E5DF2" w:rsidRPr="000A54B0" w:rsidSect="009A53B6">
      <w:type w:val="continuous"/>
      <w:pgSz w:w="11906" w:h="16838" w:code="9"/>
      <w:pgMar w:top="720" w:right="720" w:bottom="720" w:left="720" w:header="720" w:footer="720" w:gutter="0"/>
      <w:cols w:num="2" w:space="183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BE3B" w14:textId="77777777" w:rsidR="009A53B6" w:rsidRDefault="009A53B6" w:rsidP="00F31BC3">
      <w:r>
        <w:separator/>
      </w:r>
    </w:p>
  </w:endnote>
  <w:endnote w:type="continuationSeparator" w:id="0">
    <w:p w14:paraId="52E8F0AF" w14:textId="77777777" w:rsidR="009A53B6" w:rsidRDefault="009A53B6"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88C49" w14:textId="77777777" w:rsidR="009A53B6" w:rsidRDefault="009A53B6" w:rsidP="00F31BC3">
      <w:r>
        <w:separator/>
      </w:r>
    </w:p>
  </w:footnote>
  <w:footnote w:type="continuationSeparator" w:id="0">
    <w:p w14:paraId="4B252748" w14:textId="77777777" w:rsidR="009A53B6" w:rsidRDefault="009A53B6" w:rsidP="00F31B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692"/>
    <w:rsid w:val="000008C8"/>
    <w:rsid w:val="0000112E"/>
    <w:rsid w:val="00010335"/>
    <w:rsid w:val="00011300"/>
    <w:rsid w:val="000124DA"/>
    <w:rsid w:val="00016CE3"/>
    <w:rsid w:val="00030527"/>
    <w:rsid w:val="0003497D"/>
    <w:rsid w:val="00045292"/>
    <w:rsid w:val="0005642F"/>
    <w:rsid w:val="00087E79"/>
    <w:rsid w:val="00097FCE"/>
    <w:rsid w:val="000A1DD9"/>
    <w:rsid w:val="000A54B0"/>
    <w:rsid w:val="000A7E96"/>
    <w:rsid w:val="000C0485"/>
    <w:rsid w:val="000C7C10"/>
    <w:rsid w:val="000D3907"/>
    <w:rsid w:val="000D4E39"/>
    <w:rsid w:val="00111267"/>
    <w:rsid w:val="00111BAC"/>
    <w:rsid w:val="00112082"/>
    <w:rsid w:val="001149B1"/>
    <w:rsid w:val="0011502B"/>
    <w:rsid w:val="001202AC"/>
    <w:rsid w:val="00120ABD"/>
    <w:rsid w:val="00122070"/>
    <w:rsid w:val="00122692"/>
    <w:rsid w:val="00135145"/>
    <w:rsid w:val="00146C3C"/>
    <w:rsid w:val="001640A2"/>
    <w:rsid w:val="00164876"/>
    <w:rsid w:val="0017385F"/>
    <w:rsid w:val="00184ACE"/>
    <w:rsid w:val="00193992"/>
    <w:rsid w:val="001A1E52"/>
    <w:rsid w:val="001C0A0A"/>
    <w:rsid w:val="001C4509"/>
    <w:rsid w:val="001C7C78"/>
    <w:rsid w:val="001D14B7"/>
    <w:rsid w:val="001D1B8E"/>
    <w:rsid w:val="001D630C"/>
    <w:rsid w:val="001E4B98"/>
    <w:rsid w:val="001F10E1"/>
    <w:rsid w:val="001F73A8"/>
    <w:rsid w:val="0020379E"/>
    <w:rsid w:val="00225B6A"/>
    <w:rsid w:val="002467FA"/>
    <w:rsid w:val="00270090"/>
    <w:rsid w:val="002737A0"/>
    <w:rsid w:val="00280058"/>
    <w:rsid w:val="00280CF2"/>
    <w:rsid w:val="00285120"/>
    <w:rsid w:val="002852B8"/>
    <w:rsid w:val="00292D53"/>
    <w:rsid w:val="00296A1F"/>
    <w:rsid w:val="002A1A74"/>
    <w:rsid w:val="002C060B"/>
    <w:rsid w:val="002D0702"/>
    <w:rsid w:val="002F5693"/>
    <w:rsid w:val="003142F1"/>
    <w:rsid w:val="0031769F"/>
    <w:rsid w:val="0032058F"/>
    <w:rsid w:val="00322035"/>
    <w:rsid w:val="003329CE"/>
    <w:rsid w:val="0033350D"/>
    <w:rsid w:val="003343F9"/>
    <w:rsid w:val="00345B24"/>
    <w:rsid w:val="00350A64"/>
    <w:rsid w:val="00356C7C"/>
    <w:rsid w:val="00363B14"/>
    <w:rsid w:val="00387D24"/>
    <w:rsid w:val="00391DE7"/>
    <w:rsid w:val="003A192F"/>
    <w:rsid w:val="003A390C"/>
    <w:rsid w:val="003A66FA"/>
    <w:rsid w:val="003B0C17"/>
    <w:rsid w:val="003B57E6"/>
    <w:rsid w:val="003C63EB"/>
    <w:rsid w:val="003D2C4A"/>
    <w:rsid w:val="003E564B"/>
    <w:rsid w:val="003F5DD2"/>
    <w:rsid w:val="003F7983"/>
    <w:rsid w:val="00410BDB"/>
    <w:rsid w:val="00421BC7"/>
    <w:rsid w:val="00422B18"/>
    <w:rsid w:val="00432BB0"/>
    <w:rsid w:val="00472988"/>
    <w:rsid w:val="0047735C"/>
    <w:rsid w:val="00490334"/>
    <w:rsid w:val="004920D9"/>
    <w:rsid w:val="004A3A9D"/>
    <w:rsid w:val="004A7A88"/>
    <w:rsid w:val="004B4B77"/>
    <w:rsid w:val="004B5969"/>
    <w:rsid w:val="004B6B12"/>
    <w:rsid w:val="004D77D0"/>
    <w:rsid w:val="00503E0C"/>
    <w:rsid w:val="005301DF"/>
    <w:rsid w:val="00533DF6"/>
    <w:rsid w:val="005569B0"/>
    <w:rsid w:val="00563295"/>
    <w:rsid w:val="00565DE2"/>
    <w:rsid w:val="00572978"/>
    <w:rsid w:val="00581847"/>
    <w:rsid w:val="00581A15"/>
    <w:rsid w:val="00583269"/>
    <w:rsid w:val="005A482F"/>
    <w:rsid w:val="005B4E2A"/>
    <w:rsid w:val="005C2875"/>
    <w:rsid w:val="005C7270"/>
    <w:rsid w:val="005C7C0D"/>
    <w:rsid w:val="005E2505"/>
    <w:rsid w:val="00600832"/>
    <w:rsid w:val="00603DFC"/>
    <w:rsid w:val="0062611A"/>
    <w:rsid w:val="00642966"/>
    <w:rsid w:val="00655312"/>
    <w:rsid w:val="0066312F"/>
    <w:rsid w:val="006637EA"/>
    <w:rsid w:val="00666674"/>
    <w:rsid w:val="00673CA8"/>
    <w:rsid w:val="00687E52"/>
    <w:rsid w:val="00690073"/>
    <w:rsid w:val="0069673B"/>
    <w:rsid w:val="006A3724"/>
    <w:rsid w:val="006B091A"/>
    <w:rsid w:val="006B4E72"/>
    <w:rsid w:val="006B5EDA"/>
    <w:rsid w:val="006B75D8"/>
    <w:rsid w:val="006C0E09"/>
    <w:rsid w:val="006D49E7"/>
    <w:rsid w:val="006D56CD"/>
    <w:rsid w:val="006E2CDB"/>
    <w:rsid w:val="006E6C13"/>
    <w:rsid w:val="006F77B7"/>
    <w:rsid w:val="007071A8"/>
    <w:rsid w:val="007071F8"/>
    <w:rsid w:val="00707C14"/>
    <w:rsid w:val="00712F84"/>
    <w:rsid w:val="00716F9F"/>
    <w:rsid w:val="00717272"/>
    <w:rsid w:val="00720FD7"/>
    <w:rsid w:val="00723DF2"/>
    <w:rsid w:val="007253BF"/>
    <w:rsid w:val="007270E2"/>
    <w:rsid w:val="00727E86"/>
    <w:rsid w:val="00751B19"/>
    <w:rsid w:val="00760E4B"/>
    <w:rsid w:val="0076640C"/>
    <w:rsid w:val="00767C60"/>
    <w:rsid w:val="007708FC"/>
    <w:rsid w:val="00777F52"/>
    <w:rsid w:val="007967F8"/>
    <w:rsid w:val="00797FE3"/>
    <w:rsid w:val="007A0A2C"/>
    <w:rsid w:val="007B0D31"/>
    <w:rsid w:val="007B3ABE"/>
    <w:rsid w:val="007C5AB5"/>
    <w:rsid w:val="007D1701"/>
    <w:rsid w:val="007D5B53"/>
    <w:rsid w:val="007D5B73"/>
    <w:rsid w:val="007D5CBF"/>
    <w:rsid w:val="007E00BE"/>
    <w:rsid w:val="007E1AA5"/>
    <w:rsid w:val="007E759F"/>
    <w:rsid w:val="007F32CA"/>
    <w:rsid w:val="007F5F9D"/>
    <w:rsid w:val="008004F4"/>
    <w:rsid w:val="00802B54"/>
    <w:rsid w:val="00803D20"/>
    <w:rsid w:val="008106D7"/>
    <w:rsid w:val="008146BD"/>
    <w:rsid w:val="00821526"/>
    <w:rsid w:val="00822428"/>
    <w:rsid w:val="0082259A"/>
    <w:rsid w:val="0082470D"/>
    <w:rsid w:val="00825215"/>
    <w:rsid w:val="00846641"/>
    <w:rsid w:val="008560D9"/>
    <w:rsid w:val="00865E01"/>
    <w:rsid w:val="00882A5B"/>
    <w:rsid w:val="00884ACC"/>
    <w:rsid w:val="008869C1"/>
    <w:rsid w:val="00893390"/>
    <w:rsid w:val="0089455A"/>
    <w:rsid w:val="008A1701"/>
    <w:rsid w:val="008A357D"/>
    <w:rsid w:val="008B1140"/>
    <w:rsid w:val="008B74AD"/>
    <w:rsid w:val="008C5CA9"/>
    <w:rsid w:val="008C70EC"/>
    <w:rsid w:val="008D4C27"/>
    <w:rsid w:val="008E092E"/>
    <w:rsid w:val="008E0ACA"/>
    <w:rsid w:val="008E1139"/>
    <w:rsid w:val="008E1950"/>
    <w:rsid w:val="008E1D92"/>
    <w:rsid w:val="008F051F"/>
    <w:rsid w:val="008F6DAB"/>
    <w:rsid w:val="00903781"/>
    <w:rsid w:val="009039FD"/>
    <w:rsid w:val="009115CD"/>
    <w:rsid w:val="00912DB4"/>
    <w:rsid w:val="009140E9"/>
    <w:rsid w:val="00923A98"/>
    <w:rsid w:val="00935767"/>
    <w:rsid w:val="00937710"/>
    <w:rsid w:val="00940382"/>
    <w:rsid w:val="00940DC4"/>
    <w:rsid w:val="00944B4D"/>
    <w:rsid w:val="00950E09"/>
    <w:rsid w:val="00963240"/>
    <w:rsid w:val="00966F33"/>
    <w:rsid w:val="00982299"/>
    <w:rsid w:val="009A53B6"/>
    <w:rsid w:val="009B75CD"/>
    <w:rsid w:val="009C2265"/>
    <w:rsid w:val="009D3CC3"/>
    <w:rsid w:val="009D78D2"/>
    <w:rsid w:val="009E049D"/>
    <w:rsid w:val="009E2E6F"/>
    <w:rsid w:val="009E4093"/>
    <w:rsid w:val="009E5DF2"/>
    <w:rsid w:val="009E7EA8"/>
    <w:rsid w:val="00A05D57"/>
    <w:rsid w:val="00A15D4E"/>
    <w:rsid w:val="00A20F7E"/>
    <w:rsid w:val="00A22B78"/>
    <w:rsid w:val="00A36705"/>
    <w:rsid w:val="00A51AAD"/>
    <w:rsid w:val="00A7114C"/>
    <w:rsid w:val="00A72F2F"/>
    <w:rsid w:val="00A81D13"/>
    <w:rsid w:val="00A82709"/>
    <w:rsid w:val="00A82DFD"/>
    <w:rsid w:val="00A872DA"/>
    <w:rsid w:val="00AE7191"/>
    <w:rsid w:val="00AF23CA"/>
    <w:rsid w:val="00AF4491"/>
    <w:rsid w:val="00AF5151"/>
    <w:rsid w:val="00B033EF"/>
    <w:rsid w:val="00B176B3"/>
    <w:rsid w:val="00B220EC"/>
    <w:rsid w:val="00B2382B"/>
    <w:rsid w:val="00B26FD7"/>
    <w:rsid w:val="00B3143A"/>
    <w:rsid w:val="00B37F10"/>
    <w:rsid w:val="00B56A3A"/>
    <w:rsid w:val="00B61EC9"/>
    <w:rsid w:val="00B779EA"/>
    <w:rsid w:val="00B77C12"/>
    <w:rsid w:val="00B8080B"/>
    <w:rsid w:val="00B879AC"/>
    <w:rsid w:val="00B90014"/>
    <w:rsid w:val="00B94ED2"/>
    <w:rsid w:val="00BB377A"/>
    <w:rsid w:val="00BC5F2F"/>
    <w:rsid w:val="00BF758F"/>
    <w:rsid w:val="00C20508"/>
    <w:rsid w:val="00C213EC"/>
    <w:rsid w:val="00C40529"/>
    <w:rsid w:val="00C4430D"/>
    <w:rsid w:val="00C451D3"/>
    <w:rsid w:val="00C54D21"/>
    <w:rsid w:val="00C66E73"/>
    <w:rsid w:val="00C66F32"/>
    <w:rsid w:val="00C72D20"/>
    <w:rsid w:val="00C820EC"/>
    <w:rsid w:val="00CA3E63"/>
    <w:rsid w:val="00CD3DE8"/>
    <w:rsid w:val="00CD56C1"/>
    <w:rsid w:val="00CD7F89"/>
    <w:rsid w:val="00CE13D6"/>
    <w:rsid w:val="00CF0FA4"/>
    <w:rsid w:val="00D0016F"/>
    <w:rsid w:val="00D014E1"/>
    <w:rsid w:val="00D0377F"/>
    <w:rsid w:val="00D056C6"/>
    <w:rsid w:val="00D0780E"/>
    <w:rsid w:val="00D1453D"/>
    <w:rsid w:val="00D23073"/>
    <w:rsid w:val="00D36403"/>
    <w:rsid w:val="00D469A3"/>
    <w:rsid w:val="00D61EDA"/>
    <w:rsid w:val="00D66C3E"/>
    <w:rsid w:val="00D735BD"/>
    <w:rsid w:val="00D7738A"/>
    <w:rsid w:val="00D77D61"/>
    <w:rsid w:val="00D936E7"/>
    <w:rsid w:val="00DA0274"/>
    <w:rsid w:val="00DA6369"/>
    <w:rsid w:val="00DB7EA1"/>
    <w:rsid w:val="00DB7EA9"/>
    <w:rsid w:val="00DC18A5"/>
    <w:rsid w:val="00DD515F"/>
    <w:rsid w:val="00DD6003"/>
    <w:rsid w:val="00DE0F0D"/>
    <w:rsid w:val="00DE2EB2"/>
    <w:rsid w:val="00DF0BB1"/>
    <w:rsid w:val="00DF4F0D"/>
    <w:rsid w:val="00E00F72"/>
    <w:rsid w:val="00E023B5"/>
    <w:rsid w:val="00E0247E"/>
    <w:rsid w:val="00E102F8"/>
    <w:rsid w:val="00E25289"/>
    <w:rsid w:val="00E26CB7"/>
    <w:rsid w:val="00E33169"/>
    <w:rsid w:val="00E367F0"/>
    <w:rsid w:val="00E61A95"/>
    <w:rsid w:val="00E64AE6"/>
    <w:rsid w:val="00E6528C"/>
    <w:rsid w:val="00E70D47"/>
    <w:rsid w:val="00E74F46"/>
    <w:rsid w:val="00E9793E"/>
    <w:rsid w:val="00E97D0F"/>
    <w:rsid w:val="00EA5080"/>
    <w:rsid w:val="00EB1459"/>
    <w:rsid w:val="00EC6A3E"/>
    <w:rsid w:val="00EE66F9"/>
    <w:rsid w:val="00EF5B46"/>
    <w:rsid w:val="00EF5F19"/>
    <w:rsid w:val="00EF6910"/>
    <w:rsid w:val="00F05E2C"/>
    <w:rsid w:val="00F31BC3"/>
    <w:rsid w:val="00F42B47"/>
    <w:rsid w:val="00F52CA4"/>
    <w:rsid w:val="00F52CD1"/>
    <w:rsid w:val="00F65AC0"/>
    <w:rsid w:val="00F7274D"/>
    <w:rsid w:val="00F77E68"/>
    <w:rsid w:val="00F91A67"/>
    <w:rsid w:val="00F95333"/>
    <w:rsid w:val="00FA003A"/>
    <w:rsid w:val="00FA0C58"/>
    <w:rsid w:val="00FA11BE"/>
    <w:rsid w:val="00FA1911"/>
    <w:rsid w:val="00FA5997"/>
    <w:rsid w:val="00FB2F96"/>
    <w:rsid w:val="00FC2ED6"/>
    <w:rsid w:val="00FC4E74"/>
    <w:rsid w:val="00FC7768"/>
    <w:rsid w:val="00FF00A8"/>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07AD104"/>
  <w15:docId w15:val="{F9174A75-FE50-4AB2-979B-4757BB6B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Titre2">
    <w:name w:val="heading 2"/>
    <w:basedOn w:val="Normal"/>
    <w:next w:val="Normal"/>
    <w:link w:val="Titre2C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01DF"/>
    <w:rPr>
      <w:rFonts w:ascii="Tahoma" w:hAnsi="Tahoma" w:cs="Tahoma"/>
      <w:sz w:val="16"/>
      <w:szCs w:val="16"/>
    </w:rPr>
  </w:style>
  <w:style w:type="character" w:customStyle="1" w:styleId="TextedebullesCar">
    <w:name w:val="Texte de bulles Car"/>
    <w:basedOn w:val="Policepardfaut"/>
    <w:link w:val="Textedebulles"/>
    <w:uiPriority w:val="99"/>
    <w:semiHidden/>
    <w:rsid w:val="005301DF"/>
    <w:rPr>
      <w:rFonts w:ascii="Tahoma" w:hAnsi="Tahoma" w:cs="Tahoma"/>
      <w:sz w:val="16"/>
      <w:szCs w:val="16"/>
    </w:rPr>
  </w:style>
  <w:style w:type="character" w:styleId="Textedelespacerserv">
    <w:name w:val="Placeholder Text"/>
    <w:basedOn w:val="Policepardfaut"/>
    <w:uiPriority w:val="99"/>
    <w:semiHidden/>
    <w:rsid w:val="001149B1"/>
    <w:rPr>
      <w:color w:val="808080"/>
    </w:rPr>
  </w:style>
  <w:style w:type="character" w:customStyle="1" w:styleId="Titre2Car">
    <w:name w:val="Titre 2 Car"/>
    <w:basedOn w:val="Policepardfaut"/>
    <w:link w:val="Titre2"/>
    <w:uiPriority w:val="9"/>
    <w:rsid w:val="001149B1"/>
    <w:rPr>
      <w:rFonts w:asciiTheme="majorHAnsi" w:eastAsiaTheme="majorEastAsia" w:hAnsiTheme="majorHAnsi" w:cstheme="majorBidi"/>
      <w:b/>
      <w:bCs/>
      <w:color w:val="4F81BD" w:themeColor="accent1"/>
      <w:sz w:val="26"/>
      <w:szCs w:val="26"/>
    </w:rPr>
  </w:style>
  <w:style w:type="paragraph" w:customStyle="1" w:styleId="Titredubulletin">
    <w:name w:val="Titre du bulletin"/>
    <w:basedOn w:val="Normal"/>
    <w:qFormat/>
    <w:rsid w:val="001149B1"/>
    <w:rPr>
      <w:rFonts w:asciiTheme="majorHAnsi" w:hAnsiTheme="majorHAnsi"/>
      <w:b/>
      <w:color w:val="FFFFFF" w:themeColor="background1"/>
      <w:sz w:val="62"/>
    </w:rPr>
  </w:style>
  <w:style w:type="paragraph" w:customStyle="1" w:styleId="Sous-titredubulletin">
    <w:name w:val="Sous-titre du bulletin"/>
    <w:basedOn w:val="Normal"/>
    <w:qFormat/>
    <w:rsid w:val="001149B1"/>
    <w:rPr>
      <w:color w:val="FFFFFF" w:themeColor="background1"/>
      <w:sz w:val="26"/>
    </w:rPr>
  </w:style>
  <w:style w:type="paragraph" w:customStyle="1" w:styleId="Titredubulletin0">
    <w:name w:val="Titre du bulletin"/>
    <w:basedOn w:val="Normal"/>
    <w:qFormat/>
    <w:rsid w:val="00760E4B"/>
    <w:rPr>
      <w:rFonts w:asciiTheme="majorHAnsi" w:hAnsiTheme="majorHAnsi"/>
      <w:b/>
      <w:sz w:val="32"/>
    </w:rPr>
  </w:style>
  <w:style w:type="paragraph" w:customStyle="1" w:styleId="Corpsdubulletin">
    <w:name w:val="Corps du bulletin"/>
    <w:basedOn w:val="Normal"/>
    <w:qFormat/>
    <w:rsid w:val="00F7274D"/>
    <w:pPr>
      <w:spacing w:after="200"/>
      <w:jc w:val="both"/>
    </w:pPr>
    <w:rPr>
      <w:color w:val="000000"/>
      <w:sz w:val="22"/>
    </w:rPr>
  </w:style>
  <w:style w:type="paragraph" w:customStyle="1" w:styleId="Texteenblanc">
    <w:name w:val="Texte en blanc"/>
    <w:basedOn w:val="Normal"/>
    <w:qFormat/>
    <w:rsid w:val="00D014E1"/>
    <w:rPr>
      <w:color w:val="FFFFFF" w:themeColor="background1"/>
      <w:sz w:val="20"/>
    </w:rPr>
  </w:style>
  <w:style w:type="paragraph" w:customStyle="1" w:styleId="Nomdelasocit">
    <w:name w:val="Nom de la société"/>
    <w:basedOn w:val="Titredubulletin"/>
    <w:qFormat/>
    <w:rsid w:val="003B57E6"/>
    <w:rPr>
      <w:sz w:val="52"/>
      <w:szCs w:val="52"/>
    </w:rPr>
  </w:style>
  <w:style w:type="paragraph" w:customStyle="1" w:styleId="Datedubulletin">
    <w:name w:val="Date du bulletin"/>
    <w:basedOn w:val="Texteenblanc"/>
    <w:qFormat/>
    <w:rsid w:val="00FA5997"/>
    <w:pPr>
      <w:jc w:val="right"/>
    </w:pPr>
  </w:style>
  <w:style w:type="paragraph" w:customStyle="1" w:styleId="Petitscaractres">
    <w:name w:val="Petits caractères"/>
    <w:basedOn w:val="Corpsdubulletin"/>
    <w:qFormat/>
    <w:rsid w:val="006D49E7"/>
    <w:pPr>
      <w:jc w:val="right"/>
    </w:pPr>
    <w:rPr>
      <w:sz w:val="16"/>
      <w:szCs w:val="16"/>
    </w:rPr>
  </w:style>
  <w:style w:type="paragraph" w:styleId="En-tte">
    <w:name w:val="header"/>
    <w:basedOn w:val="Normal"/>
    <w:link w:val="En-tteCar"/>
    <w:uiPriority w:val="99"/>
    <w:unhideWhenUsed/>
    <w:rsid w:val="00F31BC3"/>
    <w:pPr>
      <w:tabs>
        <w:tab w:val="center" w:pos="4320"/>
        <w:tab w:val="right" w:pos="8640"/>
      </w:tabs>
    </w:pPr>
  </w:style>
  <w:style w:type="character" w:customStyle="1" w:styleId="En-tteCar">
    <w:name w:val="En-tête Car"/>
    <w:basedOn w:val="Policepardfaut"/>
    <w:link w:val="En-tte"/>
    <w:uiPriority w:val="99"/>
    <w:rsid w:val="00F31BC3"/>
    <w:rPr>
      <w:sz w:val="24"/>
      <w:szCs w:val="24"/>
    </w:rPr>
  </w:style>
  <w:style w:type="paragraph" w:styleId="Pieddepage">
    <w:name w:val="footer"/>
    <w:basedOn w:val="Normal"/>
    <w:link w:val="PieddepageCar"/>
    <w:uiPriority w:val="99"/>
    <w:unhideWhenUsed/>
    <w:rsid w:val="00F31BC3"/>
    <w:pPr>
      <w:tabs>
        <w:tab w:val="center" w:pos="4320"/>
        <w:tab w:val="right" w:pos="8640"/>
      </w:tabs>
    </w:pPr>
  </w:style>
  <w:style w:type="character" w:customStyle="1" w:styleId="PieddepageCar">
    <w:name w:val="Pied de page Car"/>
    <w:basedOn w:val="Policepardfaut"/>
    <w:link w:val="Pieddepage"/>
    <w:uiPriority w:val="99"/>
    <w:rsid w:val="00F31BC3"/>
    <w:rPr>
      <w:sz w:val="24"/>
      <w:szCs w:val="24"/>
    </w:rPr>
  </w:style>
  <w:style w:type="character" w:styleId="Marquedecommentaire">
    <w:name w:val="annotation reference"/>
    <w:basedOn w:val="Policepardfaut"/>
    <w:uiPriority w:val="99"/>
    <w:semiHidden/>
    <w:unhideWhenUsed/>
    <w:rsid w:val="00935767"/>
    <w:rPr>
      <w:sz w:val="16"/>
      <w:szCs w:val="16"/>
    </w:rPr>
  </w:style>
  <w:style w:type="paragraph" w:styleId="Commentaire">
    <w:name w:val="annotation text"/>
    <w:basedOn w:val="Normal"/>
    <w:link w:val="CommentaireCar"/>
    <w:uiPriority w:val="99"/>
    <w:semiHidden/>
    <w:unhideWhenUsed/>
    <w:rsid w:val="00935767"/>
    <w:rPr>
      <w:sz w:val="20"/>
      <w:szCs w:val="20"/>
    </w:rPr>
  </w:style>
  <w:style w:type="character" w:customStyle="1" w:styleId="CommentaireCar">
    <w:name w:val="Commentaire Car"/>
    <w:basedOn w:val="Policepardfaut"/>
    <w:link w:val="Commentaire"/>
    <w:uiPriority w:val="99"/>
    <w:semiHidden/>
    <w:rsid w:val="00935767"/>
  </w:style>
  <w:style w:type="paragraph" w:styleId="Objetducommentaire">
    <w:name w:val="annotation subject"/>
    <w:basedOn w:val="Commentaire"/>
    <w:next w:val="Commentaire"/>
    <w:link w:val="ObjetducommentaireCar"/>
    <w:uiPriority w:val="99"/>
    <w:semiHidden/>
    <w:unhideWhenUsed/>
    <w:rsid w:val="00935767"/>
    <w:rPr>
      <w:b/>
      <w:bCs/>
    </w:rPr>
  </w:style>
  <w:style w:type="character" w:customStyle="1" w:styleId="ObjetducommentaireCar">
    <w:name w:val="Objet du commentaire Car"/>
    <w:basedOn w:val="CommentaireCar"/>
    <w:link w:val="Objetducommentaire"/>
    <w:uiPriority w:val="99"/>
    <w:semiHidden/>
    <w:rsid w:val="00935767"/>
    <w:rPr>
      <w:b/>
      <w:bCs/>
    </w:rPr>
  </w:style>
  <w:style w:type="character" w:styleId="Lienhypertexte">
    <w:name w:val="Hyperlink"/>
    <w:basedOn w:val="Policepardfaut"/>
    <w:uiPriority w:val="99"/>
    <w:unhideWhenUsed/>
    <w:rsid w:val="008F051F"/>
    <w:rPr>
      <w:color w:val="0000FF" w:themeColor="hyperlink"/>
      <w:u w:val="single"/>
    </w:rPr>
  </w:style>
  <w:style w:type="character" w:styleId="Mentionnonrsolue">
    <w:name w:val="Unresolved Mention"/>
    <w:basedOn w:val="Policepardfaut"/>
    <w:uiPriority w:val="99"/>
    <w:semiHidden/>
    <w:unhideWhenUsed/>
    <w:rsid w:val="008F0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mairie.languevoisin@orange.fr" TargetMode="External"/><Relationship Id="rId2" Type="http://schemas.openxmlformats.org/officeDocument/2006/relationships/customXml" Target="../customXml/item2.xml"/><Relationship Id="rId16" Type="http://schemas.openxmlformats.org/officeDocument/2006/relationships/hyperlink" Target="http://www.languevoisinquiquery.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8217;informations%20hebdomadai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576A8B2855447EAD6CEB5998B21C2E"/>
        <w:category>
          <w:name w:val="Général"/>
          <w:gallery w:val="placeholder"/>
        </w:category>
        <w:types>
          <w:type w:val="bbPlcHdr"/>
        </w:types>
        <w:behaviors>
          <w:behavior w:val="content"/>
        </w:behaviors>
        <w:guid w:val="{655C87DE-6432-4CE6-831F-F3D4A63EE5AD}"/>
      </w:docPartPr>
      <w:docPartBody>
        <w:p w:rsidR="00D777E0" w:rsidRDefault="00424E83">
          <w:pPr>
            <w:pStyle w:val="E3576A8B2855447EAD6CEB5998B21C2E"/>
          </w:pPr>
          <w:r w:rsidRPr="00C12127">
            <w:rPr>
              <w:rStyle w:val="Textedelespacerserv"/>
              <w:lang w:bidi="fr-FR"/>
            </w:rPr>
            <w:t>Cliquez ici pour entrer du texte.</w:t>
          </w:r>
        </w:p>
      </w:docPartBody>
    </w:docPart>
    <w:docPart>
      <w:docPartPr>
        <w:name w:val="D2E47162FCA9431CABF491DBFDDD9163"/>
        <w:category>
          <w:name w:val="Général"/>
          <w:gallery w:val="placeholder"/>
        </w:category>
        <w:types>
          <w:type w:val="bbPlcHdr"/>
        </w:types>
        <w:behaviors>
          <w:behavior w:val="content"/>
        </w:behaviors>
        <w:guid w:val="{E31AE41E-1EF9-4CF2-A415-E78E4C8167E5}"/>
      </w:docPartPr>
      <w:docPartBody>
        <w:p w:rsidR="00424E83" w:rsidRDefault="00D777E0" w:rsidP="00D777E0">
          <w:pPr>
            <w:pStyle w:val="D2E47162FCA9431CABF491DBFDDD9163"/>
          </w:pPr>
          <w:r w:rsidRPr="00C12127">
            <w:rPr>
              <w:rStyle w:val="Textedelespacerserv"/>
              <w:lang w:bidi="fr-FR"/>
            </w:rPr>
            <w:t>Cliquez ici pour entrer du texte.</w:t>
          </w:r>
        </w:p>
      </w:docPartBody>
    </w:docPart>
    <w:docPart>
      <w:docPartPr>
        <w:name w:val="95220A6279E5437B819D23E7A2B817B1"/>
        <w:category>
          <w:name w:val="Général"/>
          <w:gallery w:val="placeholder"/>
        </w:category>
        <w:types>
          <w:type w:val="bbPlcHdr"/>
        </w:types>
        <w:behaviors>
          <w:behavior w:val="content"/>
        </w:behaviors>
        <w:guid w:val="{D70E690E-F6D8-466F-8A7D-44B5920E5753}"/>
      </w:docPartPr>
      <w:docPartBody>
        <w:p w:rsidR="00424E83" w:rsidRDefault="00D777E0" w:rsidP="00D777E0">
          <w:pPr>
            <w:pStyle w:val="95220A6279E5437B819D23E7A2B817B1"/>
          </w:pPr>
          <w:r w:rsidRPr="00C12127">
            <w:rPr>
              <w:rStyle w:val="Textedelespacerserv"/>
              <w:lang w:bidi="fr-FR"/>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081"/>
    <w:rsid w:val="00361954"/>
    <w:rsid w:val="00424E83"/>
    <w:rsid w:val="00663D06"/>
    <w:rsid w:val="008F4E29"/>
    <w:rsid w:val="00974439"/>
    <w:rsid w:val="00982DDE"/>
    <w:rsid w:val="00CD44D7"/>
    <w:rsid w:val="00D777E0"/>
    <w:rsid w:val="00E261A8"/>
    <w:rsid w:val="00FB0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777E0"/>
    <w:rPr>
      <w:color w:val="808080"/>
    </w:rPr>
  </w:style>
  <w:style w:type="paragraph" w:customStyle="1" w:styleId="E3576A8B2855447EAD6CEB5998B21C2E">
    <w:name w:val="E3576A8B2855447EAD6CEB5998B21C2E"/>
  </w:style>
  <w:style w:type="paragraph" w:customStyle="1" w:styleId="D2E47162FCA9431CABF491DBFDDD9163">
    <w:name w:val="D2E47162FCA9431CABF491DBFDDD9163"/>
    <w:rsid w:val="00D777E0"/>
  </w:style>
  <w:style w:type="paragraph" w:customStyle="1" w:styleId="95220A6279E5437B819D23E7A2B817B1">
    <w:name w:val="95220A6279E5437B819D23E7A2B817B1"/>
    <w:rsid w:val="00D77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C99B08-BE23-4590-B409-C15D4A6D60D5}">
  <ds:schemaRefs>
    <ds:schemaRef ds:uri="http://schemas.openxmlformats.org/officeDocument/2006/bibliography"/>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d’informations hebdomadaire</Template>
  <TotalTime>40</TotalTime>
  <Pages>2</Pages>
  <Words>324</Words>
  <Characters>1784</Characters>
  <Application>Microsoft Office Word</Application>
  <DocSecurity>0</DocSecurity>
  <Lines>14</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Newsletter</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7</cp:revision>
  <cp:lastPrinted>2022-08-11T17:15:00Z</cp:lastPrinted>
  <dcterms:created xsi:type="dcterms:W3CDTF">2023-11-28T14:59:00Z</dcterms:created>
  <dcterms:modified xsi:type="dcterms:W3CDTF">2024-01-26T15:21:00Z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